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Times New Roman"/>
          <w:color w:val="000000"/>
          <w:sz w:val="32"/>
          <w:szCs w:val="32"/>
        </w:rPr>
      </w:pPr>
      <w:bookmarkStart w:id="0" w:name="_GoBack"/>
      <w:bookmarkEnd w:id="0"/>
      <w:r>
        <w:rPr>
          <w:rFonts w:hint="eastAsia" w:ascii="仿宋_GB2312" w:hAnsi="宋体" w:eastAsia="仿宋_GB2312" w:cs="仿宋_GB2312"/>
          <w:color w:val="000000"/>
          <w:sz w:val="32"/>
          <w:szCs w:val="32"/>
        </w:rPr>
        <w:t>附件</w:t>
      </w:r>
      <w:r>
        <w:rPr>
          <w:rFonts w:ascii="仿宋_GB2312" w:hAnsi="宋体" w:eastAsia="仿宋_GB2312" w:cs="仿宋_GB2312"/>
          <w:color w:val="000000"/>
          <w:sz w:val="32"/>
          <w:szCs w:val="32"/>
        </w:rPr>
        <w:t>1</w:t>
      </w:r>
    </w:p>
    <w:p>
      <w:pPr>
        <w:jc w:val="center"/>
        <w:rPr>
          <w:rFonts w:ascii="黑体" w:hAnsi="宋体" w:eastAsia="黑体" w:cs="Times New Roman"/>
          <w:color w:val="000000"/>
          <w:sz w:val="36"/>
          <w:szCs w:val="36"/>
        </w:rPr>
      </w:pPr>
      <w:r>
        <w:rPr>
          <w:rFonts w:hint="eastAsia" w:ascii="黑体" w:hAnsi="宋体" w:eastAsia="黑体" w:cs="黑体"/>
          <w:color w:val="000000"/>
          <w:sz w:val="36"/>
          <w:szCs w:val="36"/>
        </w:rPr>
        <w:t>义乌市科技创新券兑现申请表（委托服务类）</w:t>
      </w:r>
    </w:p>
    <w:p>
      <w:pPr>
        <w:jc w:val="center"/>
        <w:rPr>
          <w:rFonts w:ascii="黑体" w:hAnsi="宋体" w:eastAsia="黑体" w:cs="Times New Roman"/>
          <w:color w:val="000000"/>
          <w:sz w:val="18"/>
          <w:szCs w:val="18"/>
        </w:rPr>
      </w:pPr>
    </w:p>
    <w:p>
      <w:pPr>
        <w:wordWrap w:val="0"/>
        <w:snapToGrid w:val="0"/>
        <w:spacing w:line="400" w:lineRule="exact"/>
        <w:jc w:val="right"/>
        <w:rPr>
          <w:rFonts w:ascii="仿宋_GB2312" w:eastAsia="仿宋_GB2312" w:cs="Times New Roman"/>
          <w:sz w:val="30"/>
          <w:szCs w:val="30"/>
        </w:rPr>
      </w:pPr>
      <w:r>
        <w:rPr>
          <w:rFonts w:ascii="仿宋" w:hAnsi="仿宋" w:cs="仿宋"/>
        </w:rPr>
        <w:t xml:space="preserve">                    </w:t>
      </w:r>
      <w:r>
        <w:rPr>
          <w:rFonts w:ascii="仿宋_GB2312" w:hAnsi="仿宋" w:eastAsia="仿宋_GB2312" w:cs="仿宋_GB2312"/>
        </w:rPr>
        <w:t xml:space="preserve">  </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年</w:t>
      </w:r>
      <w:r>
        <w:rPr>
          <w:rFonts w:ascii="仿宋_GB2312" w:hAnsi="仿宋" w:eastAsia="仿宋_GB2312" w:cs="仿宋_GB2312"/>
          <w:sz w:val="30"/>
          <w:szCs w:val="30"/>
        </w:rPr>
        <w:t xml:space="preserve">  </w:t>
      </w:r>
      <w:r>
        <w:rPr>
          <w:rFonts w:hint="eastAsia" w:ascii="仿宋_GB2312" w:hAnsi="仿宋" w:eastAsia="仿宋_GB2312" w:cs="仿宋_GB2312"/>
          <w:sz w:val="30"/>
          <w:szCs w:val="30"/>
        </w:rPr>
        <w:t>月　日</w:t>
      </w:r>
    </w:p>
    <w:tbl>
      <w:tblPr>
        <w:tblStyle w:val="4"/>
        <w:tblW w:w="983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440"/>
        <w:gridCol w:w="2487"/>
        <w:gridCol w:w="667"/>
        <w:gridCol w:w="1275"/>
        <w:gridCol w:w="218"/>
        <w:gridCol w:w="916"/>
        <w:gridCol w:w="1097"/>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16" w:type="dxa"/>
            <w:gridSpan w:val="2"/>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单位名称</w:t>
            </w:r>
          </w:p>
        </w:tc>
        <w:tc>
          <w:tcPr>
            <w:tcW w:w="7920" w:type="dxa"/>
            <w:gridSpan w:val="7"/>
            <w:vAlign w:val="center"/>
          </w:tcPr>
          <w:p>
            <w:pPr>
              <w:spacing w:line="560" w:lineRule="exact"/>
              <w:jc w:val="right"/>
              <w:rPr>
                <w:rFonts w:ascii="仿宋_GB2312" w:hAnsi="仿宋_GB2312" w:eastAsia="仿宋_GB2312" w:cs="Times New Roman"/>
                <w:sz w:val="28"/>
                <w:szCs w:val="28"/>
              </w:rPr>
            </w:pPr>
            <w:r>
              <w:rPr>
                <w:rFonts w:hint="eastAsia" w:ascii="仿宋_GB2312" w:hAnsi="仿宋_GB2312" w:eastAsia="仿宋_GB2312" w:cs="仿宋_GB2312"/>
                <w:sz w:val="28"/>
                <w:szCs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6" w:type="dxa"/>
            <w:gridSpan w:val="2"/>
            <w:vMerge w:val="restart"/>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银行账户信息</w:t>
            </w:r>
          </w:p>
        </w:tc>
        <w:tc>
          <w:tcPr>
            <w:tcW w:w="7920" w:type="dxa"/>
            <w:gridSpan w:val="7"/>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账户名：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6" w:type="dxa"/>
            <w:gridSpan w:val="2"/>
            <w:vMerge w:val="continue"/>
            <w:vAlign w:val="center"/>
          </w:tcPr>
          <w:p>
            <w:pPr>
              <w:spacing w:line="560" w:lineRule="exact"/>
              <w:jc w:val="center"/>
              <w:rPr>
                <w:rFonts w:ascii="仿宋_GB2312" w:hAnsi="仿宋_GB2312" w:eastAsia="仿宋_GB2312" w:cs="Times New Roman"/>
                <w:sz w:val="28"/>
                <w:szCs w:val="28"/>
              </w:rPr>
            </w:pPr>
          </w:p>
        </w:tc>
        <w:tc>
          <w:tcPr>
            <w:tcW w:w="7920" w:type="dxa"/>
            <w:gridSpan w:val="7"/>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916" w:type="dxa"/>
            <w:gridSpan w:val="2"/>
            <w:vMerge w:val="continue"/>
            <w:vAlign w:val="center"/>
          </w:tcPr>
          <w:p>
            <w:pPr>
              <w:spacing w:line="560" w:lineRule="exact"/>
              <w:jc w:val="center"/>
              <w:rPr>
                <w:rFonts w:ascii="仿宋_GB2312" w:hAnsi="仿宋_GB2312" w:eastAsia="仿宋_GB2312" w:cs="Times New Roman"/>
                <w:sz w:val="28"/>
                <w:szCs w:val="28"/>
              </w:rPr>
            </w:pPr>
          </w:p>
        </w:tc>
        <w:tc>
          <w:tcPr>
            <w:tcW w:w="7920" w:type="dxa"/>
            <w:gridSpan w:val="7"/>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账</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6" w:type="dxa"/>
            <w:gridSpan w:val="2"/>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联系人</w:t>
            </w:r>
          </w:p>
        </w:tc>
        <w:tc>
          <w:tcPr>
            <w:tcW w:w="2487" w:type="dxa"/>
            <w:vAlign w:val="center"/>
          </w:tcPr>
          <w:p>
            <w:pPr>
              <w:spacing w:line="560" w:lineRule="exact"/>
              <w:jc w:val="center"/>
              <w:rPr>
                <w:rFonts w:ascii="仿宋_GB2312" w:hAnsi="仿宋_GB2312" w:eastAsia="仿宋_GB2312" w:cs="Times New Roman"/>
                <w:sz w:val="28"/>
                <w:szCs w:val="28"/>
              </w:rPr>
            </w:pPr>
          </w:p>
        </w:tc>
        <w:tc>
          <w:tcPr>
            <w:tcW w:w="2160" w:type="dxa"/>
            <w:gridSpan w:val="3"/>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联系方式</w:t>
            </w:r>
          </w:p>
        </w:tc>
        <w:tc>
          <w:tcPr>
            <w:tcW w:w="3273" w:type="dxa"/>
            <w:gridSpan w:val="3"/>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1" w:hRule="atLeast"/>
        </w:trPr>
        <w:tc>
          <w:tcPr>
            <w:tcW w:w="476" w:type="dxa"/>
            <w:vAlign w:val="center"/>
          </w:tcPr>
          <w:p>
            <w:pPr>
              <w:spacing w:line="28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序号</w:t>
            </w:r>
          </w:p>
        </w:tc>
        <w:tc>
          <w:tcPr>
            <w:tcW w:w="1440" w:type="dxa"/>
            <w:vAlign w:val="center"/>
          </w:tcPr>
          <w:p>
            <w:pPr>
              <w:spacing w:line="28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项目名称</w:t>
            </w:r>
          </w:p>
        </w:tc>
        <w:tc>
          <w:tcPr>
            <w:tcW w:w="3154" w:type="dxa"/>
            <w:gridSpan w:val="2"/>
            <w:vAlign w:val="center"/>
          </w:tcPr>
          <w:p>
            <w:pPr>
              <w:spacing w:line="280" w:lineRule="exact"/>
              <w:jc w:val="center"/>
              <w:rPr>
                <w:rFonts w:ascii="仿宋_GB2312" w:hAnsi="仿宋_GB2312" w:eastAsia="仿宋_GB2312" w:cs="Times New Roman"/>
                <w:sz w:val="28"/>
                <w:szCs w:val="28"/>
              </w:rPr>
            </w:pPr>
            <w:r>
              <w:rPr>
                <w:rFonts w:hint="eastAsia" w:ascii="仿宋_GB2312" w:hAnsi="仿宋_GB2312" w:eastAsia="仿宋_GB2312" w:cs="仿宋_GB2312"/>
                <w:w w:val="95"/>
                <w:sz w:val="28"/>
                <w:szCs w:val="28"/>
              </w:rPr>
              <w:t>服务的企业</w:t>
            </w:r>
            <w:r>
              <w:rPr>
                <w:rFonts w:ascii="仿宋_GB2312" w:hAnsi="仿宋_GB2312" w:eastAsia="仿宋_GB2312" w:cs="仿宋_GB2312"/>
                <w:w w:val="95"/>
                <w:sz w:val="28"/>
                <w:szCs w:val="28"/>
              </w:rPr>
              <w:t>/</w:t>
            </w:r>
            <w:r>
              <w:rPr>
                <w:rFonts w:hint="eastAsia" w:ascii="仿宋_GB2312" w:hAnsi="仿宋_GB2312" w:eastAsia="仿宋_GB2312" w:cs="仿宋_GB2312"/>
                <w:w w:val="95"/>
                <w:sz w:val="28"/>
                <w:szCs w:val="28"/>
              </w:rPr>
              <w:t>提供服务的载体</w:t>
            </w:r>
            <w:r>
              <w:rPr>
                <w:rFonts w:hint="eastAsia" w:ascii="仿宋_GB2312" w:hAnsi="仿宋_GB2312" w:eastAsia="仿宋_GB2312" w:cs="仿宋_GB2312"/>
                <w:sz w:val="28"/>
                <w:szCs w:val="28"/>
              </w:rPr>
              <w:t>名称</w:t>
            </w:r>
          </w:p>
        </w:tc>
        <w:tc>
          <w:tcPr>
            <w:tcW w:w="1275" w:type="dxa"/>
            <w:vAlign w:val="center"/>
          </w:tcPr>
          <w:p>
            <w:pPr>
              <w:spacing w:line="280" w:lineRule="exact"/>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合同或协议总金额</w:t>
            </w:r>
            <w:r>
              <w:rPr>
                <w:rFonts w:ascii="仿宋_GB2312" w:hAnsi="仿宋_GB2312" w:eastAsia="仿宋_GB2312" w:cs="仿宋_GB2312"/>
                <w:spacing w:val="-20"/>
                <w:sz w:val="28"/>
                <w:szCs w:val="28"/>
              </w:rPr>
              <w:t>(</w:t>
            </w:r>
            <w:r>
              <w:rPr>
                <w:rFonts w:hint="eastAsia" w:ascii="仿宋_GB2312" w:hAnsi="仿宋_GB2312" w:eastAsia="仿宋_GB2312" w:cs="仿宋_GB2312"/>
                <w:spacing w:val="-20"/>
                <w:sz w:val="28"/>
                <w:szCs w:val="28"/>
              </w:rPr>
              <w:t>元</w:t>
            </w:r>
            <w:r>
              <w:rPr>
                <w:rFonts w:ascii="仿宋_GB2312" w:hAnsi="仿宋_GB2312" w:eastAsia="仿宋_GB2312" w:cs="仿宋_GB2312"/>
                <w:spacing w:val="-20"/>
                <w:sz w:val="28"/>
                <w:szCs w:val="28"/>
              </w:rPr>
              <w:t>)</w:t>
            </w:r>
          </w:p>
        </w:tc>
        <w:tc>
          <w:tcPr>
            <w:tcW w:w="1134" w:type="dxa"/>
            <w:gridSpan w:val="2"/>
            <w:vAlign w:val="center"/>
          </w:tcPr>
          <w:p>
            <w:pPr>
              <w:spacing w:line="280" w:lineRule="exact"/>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创新券使用金额</w:t>
            </w:r>
            <w:r>
              <w:rPr>
                <w:rFonts w:ascii="仿宋_GB2312" w:hAnsi="仿宋_GB2312" w:eastAsia="仿宋_GB2312" w:cs="仿宋_GB2312"/>
                <w:spacing w:val="-20"/>
                <w:sz w:val="28"/>
                <w:szCs w:val="28"/>
              </w:rPr>
              <w:t>(</w:t>
            </w:r>
            <w:r>
              <w:rPr>
                <w:rFonts w:hint="eastAsia" w:ascii="仿宋_GB2312" w:hAnsi="仿宋_GB2312" w:eastAsia="仿宋_GB2312" w:cs="仿宋_GB2312"/>
                <w:spacing w:val="-20"/>
                <w:sz w:val="28"/>
                <w:szCs w:val="28"/>
              </w:rPr>
              <w:t>元</w:t>
            </w:r>
            <w:r>
              <w:rPr>
                <w:rFonts w:ascii="仿宋_GB2312" w:hAnsi="仿宋_GB2312" w:eastAsia="仿宋_GB2312" w:cs="仿宋_GB2312"/>
                <w:spacing w:val="-20"/>
                <w:sz w:val="28"/>
                <w:szCs w:val="28"/>
              </w:rPr>
              <w:t>)</w:t>
            </w:r>
          </w:p>
        </w:tc>
        <w:tc>
          <w:tcPr>
            <w:tcW w:w="1097" w:type="dxa"/>
            <w:vAlign w:val="center"/>
          </w:tcPr>
          <w:p>
            <w:pPr>
              <w:spacing w:line="280" w:lineRule="exact"/>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企业自付金额</w:t>
            </w:r>
            <w:r>
              <w:rPr>
                <w:rFonts w:ascii="仿宋_GB2312" w:hAnsi="仿宋_GB2312" w:eastAsia="仿宋_GB2312" w:cs="仿宋_GB2312"/>
                <w:spacing w:val="-20"/>
                <w:sz w:val="28"/>
                <w:szCs w:val="28"/>
              </w:rPr>
              <w:t>(</w:t>
            </w:r>
            <w:r>
              <w:rPr>
                <w:rFonts w:hint="eastAsia" w:ascii="仿宋_GB2312" w:hAnsi="仿宋_GB2312" w:eastAsia="仿宋_GB2312" w:cs="仿宋_GB2312"/>
                <w:spacing w:val="-20"/>
                <w:sz w:val="28"/>
                <w:szCs w:val="28"/>
              </w:rPr>
              <w:t>元</w:t>
            </w:r>
            <w:r>
              <w:rPr>
                <w:rFonts w:ascii="仿宋_GB2312" w:hAnsi="仿宋_GB2312" w:eastAsia="仿宋_GB2312" w:cs="仿宋_GB2312"/>
                <w:spacing w:val="-20"/>
                <w:sz w:val="28"/>
                <w:szCs w:val="28"/>
              </w:rPr>
              <w:t>)</w:t>
            </w:r>
          </w:p>
        </w:tc>
        <w:tc>
          <w:tcPr>
            <w:tcW w:w="1260" w:type="dxa"/>
            <w:vAlign w:val="center"/>
          </w:tcPr>
          <w:p>
            <w:pPr>
              <w:spacing w:line="280" w:lineRule="exac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科技创新券编号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476" w:type="dxa"/>
          </w:tcPr>
          <w:p>
            <w:pPr>
              <w:spacing w:line="560" w:lineRule="exact"/>
              <w:rPr>
                <w:rFonts w:ascii="仿宋_GB2312" w:hAnsi="仿宋_GB2312" w:eastAsia="仿宋_GB2312" w:cs="Times New Roman"/>
                <w:sz w:val="28"/>
                <w:szCs w:val="28"/>
              </w:rPr>
            </w:pPr>
          </w:p>
        </w:tc>
        <w:tc>
          <w:tcPr>
            <w:tcW w:w="1440" w:type="dxa"/>
          </w:tcPr>
          <w:p>
            <w:pPr>
              <w:spacing w:line="560" w:lineRule="exact"/>
              <w:rPr>
                <w:rFonts w:ascii="仿宋_GB2312" w:hAnsi="仿宋_GB2312" w:eastAsia="仿宋_GB2312" w:cs="Times New Roman"/>
                <w:sz w:val="28"/>
                <w:szCs w:val="28"/>
              </w:rPr>
            </w:pPr>
          </w:p>
        </w:tc>
        <w:tc>
          <w:tcPr>
            <w:tcW w:w="3154" w:type="dxa"/>
            <w:gridSpan w:val="2"/>
          </w:tcPr>
          <w:p>
            <w:pPr>
              <w:spacing w:line="560" w:lineRule="exact"/>
              <w:rPr>
                <w:rFonts w:ascii="仿宋_GB2312" w:hAnsi="仿宋_GB2312" w:eastAsia="仿宋_GB2312" w:cs="Times New Roman"/>
                <w:sz w:val="28"/>
                <w:szCs w:val="28"/>
              </w:rPr>
            </w:pP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0" w:type="dxa"/>
            <w:gridSpan w:val="4"/>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合</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1275" w:type="dxa"/>
          </w:tcPr>
          <w:p>
            <w:pPr>
              <w:spacing w:line="560" w:lineRule="exact"/>
              <w:rPr>
                <w:rFonts w:ascii="仿宋_GB2312" w:hAnsi="仿宋_GB2312" w:eastAsia="仿宋_GB2312" w:cs="Times New Roman"/>
                <w:sz w:val="28"/>
                <w:szCs w:val="28"/>
              </w:rPr>
            </w:pPr>
          </w:p>
        </w:tc>
        <w:tc>
          <w:tcPr>
            <w:tcW w:w="1134" w:type="dxa"/>
            <w:gridSpan w:val="2"/>
          </w:tcPr>
          <w:p>
            <w:pPr>
              <w:spacing w:line="560" w:lineRule="exact"/>
              <w:rPr>
                <w:rFonts w:ascii="仿宋_GB2312" w:hAnsi="仿宋_GB2312" w:eastAsia="仿宋_GB2312" w:cs="Times New Roman"/>
                <w:sz w:val="28"/>
                <w:szCs w:val="28"/>
              </w:rPr>
            </w:pPr>
          </w:p>
        </w:tc>
        <w:tc>
          <w:tcPr>
            <w:tcW w:w="1097" w:type="dxa"/>
          </w:tcPr>
          <w:p>
            <w:pPr>
              <w:spacing w:line="560" w:lineRule="exact"/>
              <w:rPr>
                <w:rFonts w:ascii="仿宋_GB2312" w:hAnsi="仿宋_GB2312" w:eastAsia="仿宋_GB2312" w:cs="Times New Roman"/>
                <w:sz w:val="28"/>
                <w:szCs w:val="28"/>
              </w:rPr>
            </w:pPr>
          </w:p>
        </w:tc>
        <w:tc>
          <w:tcPr>
            <w:tcW w:w="1260" w:type="dxa"/>
          </w:tcPr>
          <w:p>
            <w:pPr>
              <w:spacing w:line="560" w:lineRule="exact"/>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5" w:hRule="atLeast"/>
        </w:trPr>
        <w:tc>
          <w:tcPr>
            <w:tcW w:w="9836" w:type="dxa"/>
            <w:gridSpan w:val="9"/>
          </w:tcPr>
          <w:p>
            <w:pPr>
              <w:tabs>
                <w:tab w:val="left" w:pos="1560"/>
              </w:tabs>
              <w:spacing w:line="560" w:lineRule="exact"/>
              <w:ind w:firstLine="555"/>
              <w:rPr>
                <w:rFonts w:ascii="仿宋_GB2312" w:hAnsi="仿宋_GB2312" w:eastAsia="仿宋_GB2312" w:cs="Times New Roman"/>
                <w:sz w:val="28"/>
                <w:szCs w:val="28"/>
              </w:rPr>
            </w:pPr>
            <w:r>
              <w:rPr>
                <w:rFonts w:hint="eastAsia" w:ascii="仿宋_GB2312" w:hAnsi="仿宋_GB2312" w:eastAsia="仿宋_GB2312" w:cs="仿宋_GB2312"/>
                <w:sz w:val="28"/>
                <w:szCs w:val="28"/>
              </w:rPr>
              <w:t>本单位承诺：对方为非关联单位，不属于法律法规或者强制性标准要求开展的强制检测和法定检测，且在使用创新</w:t>
            </w:r>
            <w:r>
              <w:rPr>
                <w:rFonts w:hint="eastAsia" w:ascii="仿宋_GB2312" w:hAnsi="宋体" w:eastAsia="仿宋_GB2312" w:cs="仿宋_GB2312"/>
                <w:sz w:val="28"/>
                <w:szCs w:val="28"/>
              </w:rPr>
              <w:t>券</w:t>
            </w:r>
            <w:r>
              <w:rPr>
                <w:rFonts w:hint="eastAsia" w:ascii="仿宋_GB2312" w:hAnsi="仿宋_GB2312" w:eastAsia="仿宋_GB2312" w:cs="仿宋_GB2312"/>
                <w:sz w:val="28"/>
                <w:szCs w:val="28"/>
              </w:rPr>
              <w:t>的过程中所提供的材料真实有效，无虚假信息。若发生与上述承诺相违背的事实，愿承担全部责任。</w:t>
            </w:r>
          </w:p>
          <w:p>
            <w:pPr>
              <w:tabs>
                <w:tab w:val="left" w:pos="1560"/>
              </w:tabs>
              <w:spacing w:line="560" w:lineRule="exact"/>
              <w:ind w:firstLine="555"/>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p>
          <w:p>
            <w:pPr>
              <w:tabs>
                <w:tab w:val="left" w:pos="1560"/>
              </w:tabs>
              <w:spacing w:line="560" w:lineRule="exact"/>
              <w:ind w:firstLine="555"/>
              <w:rPr>
                <w:rFonts w:ascii="仿宋_GB2312" w:hAnsi="仿宋_GB2312" w:eastAsia="仿宋_GB2312" w:cs="Times New Roman"/>
                <w:sz w:val="28"/>
                <w:szCs w:val="28"/>
              </w:rPr>
            </w:pPr>
          </w:p>
          <w:p>
            <w:pPr>
              <w:tabs>
                <w:tab w:val="left" w:pos="1560"/>
              </w:tabs>
              <w:spacing w:line="560" w:lineRule="exact"/>
              <w:ind w:firstLine="555"/>
              <w:jc w:val="right"/>
              <w:rPr>
                <w:rFonts w:ascii="仿宋_GB2312" w:hAnsi="仿宋_GB2312" w:eastAsia="仿宋_GB2312" w:cs="Times New Roman"/>
                <w:sz w:val="28"/>
                <w:szCs w:val="28"/>
              </w:rPr>
            </w:pPr>
            <w:r>
              <w:rPr>
                <w:rFonts w:hint="eastAsia" w:ascii="仿宋_GB2312" w:hAnsi="仿宋_GB2312" w:eastAsia="仿宋_GB2312" w:cs="仿宋_GB2312"/>
                <w:sz w:val="28"/>
                <w:szCs w:val="28"/>
              </w:rPr>
              <w:t>（承诺单位盖章）</w:t>
            </w:r>
          </w:p>
          <w:p>
            <w:pPr>
              <w:tabs>
                <w:tab w:val="left" w:pos="1560"/>
              </w:tabs>
              <w:spacing w:line="560" w:lineRule="exact"/>
              <w:ind w:firstLine="555"/>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bl>
    <w:p>
      <w:pPr>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附件</w:t>
      </w:r>
      <w:r>
        <w:rPr>
          <w:rFonts w:ascii="仿宋_GB2312" w:hAnsi="宋体" w:eastAsia="仿宋_GB2312" w:cs="仿宋_GB2312"/>
          <w:color w:val="000000"/>
          <w:sz w:val="32"/>
          <w:szCs w:val="32"/>
        </w:rPr>
        <w:t>2</w:t>
      </w:r>
    </w:p>
    <w:p>
      <w:pPr>
        <w:jc w:val="center"/>
        <w:rPr>
          <w:rFonts w:ascii="黑体" w:hAnsi="宋体" w:eastAsia="黑体" w:cs="Times New Roman"/>
          <w:color w:val="000000"/>
          <w:sz w:val="36"/>
          <w:szCs w:val="36"/>
        </w:rPr>
      </w:pPr>
      <w:r>
        <w:rPr>
          <w:rFonts w:hint="eastAsia" w:ascii="黑体" w:hAnsi="宋体" w:eastAsia="黑体" w:cs="黑体"/>
          <w:color w:val="000000"/>
          <w:sz w:val="36"/>
          <w:szCs w:val="36"/>
        </w:rPr>
        <w:t>义乌市科技创新券兑现申请表（创新设计类）</w:t>
      </w:r>
    </w:p>
    <w:p>
      <w:pPr>
        <w:jc w:val="center"/>
        <w:rPr>
          <w:rFonts w:ascii="黑体" w:hAnsi="宋体" w:eastAsia="黑体" w:cs="Times New Roman"/>
          <w:color w:val="000000"/>
          <w:sz w:val="18"/>
          <w:szCs w:val="18"/>
        </w:rPr>
      </w:pPr>
    </w:p>
    <w:p>
      <w:pPr>
        <w:snapToGrid w:val="0"/>
        <w:spacing w:line="400" w:lineRule="exact"/>
        <w:jc w:val="right"/>
        <w:rPr>
          <w:rFonts w:ascii="仿宋_GB2312" w:eastAsia="仿宋_GB2312" w:cs="Times New Roman"/>
          <w:sz w:val="32"/>
          <w:szCs w:val="32"/>
        </w:rPr>
      </w:pPr>
      <w:r>
        <w:rPr>
          <w:rFonts w:ascii="仿宋" w:hAnsi="仿宋" w:cs="仿宋"/>
        </w:rPr>
        <w:t xml:space="preserve">                </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年</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月　日</w:t>
      </w:r>
    </w:p>
    <w:tbl>
      <w:tblPr>
        <w:tblStyle w:val="4"/>
        <w:tblW w:w="99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335"/>
        <w:gridCol w:w="1494"/>
        <w:gridCol w:w="1236"/>
        <w:gridCol w:w="360"/>
        <w:gridCol w:w="1229"/>
        <w:gridCol w:w="571"/>
        <w:gridCol w:w="658"/>
        <w:gridCol w:w="1229"/>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06" w:type="dxa"/>
            <w:gridSpan w:val="2"/>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单位名称</w:t>
            </w:r>
          </w:p>
        </w:tc>
        <w:tc>
          <w:tcPr>
            <w:tcW w:w="8009" w:type="dxa"/>
            <w:gridSpan w:val="8"/>
            <w:vAlign w:val="center"/>
          </w:tcPr>
          <w:p>
            <w:pPr>
              <w:spacing w:line="560" w:lineRule="exact"/>
              <w:jc w:val="right"/>
              <w:rPr>
                <w:rFonts w:ascii="仿宋_GB2312" w:hAnsi="仿宋_GB2312" w:eastAsia="仿宋_GB2312" w:cs="Times New Roman"/>
                <w:sz w:val="28"/>
                <w:szCs w:val="28"/>
              </w:rPr>
            </w:pPr>
            <w:r>
              <w:rPr>
                <w:rFonts w:hint="eastAsia" w:ascii="仿宋_GB2312" w:hAnsi="仿宋_GB2312" w:eastAsia="仿宋_GB2312" w:cs="仿宋_GB2312"/>
                <w:sz w:val="28"/>
                <w:szCs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6" w:type="dxa"/>
            <w:gridSpan w:val="2"/>
            <w:vMerge w:val="restart"/>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银行账户信息</w:t>
            </w:r>
          </w:p>
        </w:tc>
        <w:tc>
          <w:tcPr>
            <w:tcW w:w="8009" w:type="dxa"/>
            <w:gridSpan w:val="8"/>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账户名：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6" w:type="dxa"/>
            <w:gridSpan w:val="2"/>
            <w:vMerge w:val="continue"/>
            <w:vAlign w:val="center"/>
          </w:tcPr>
          <w:p>
            <w:pPr>
              <w:spacing w:line="560" w:lineRule="exact"/>
              <w:jc w:val="center"/>
              <w:rPr>
                <w:rFonts w:ascii="仿宋_GB2312" w:hAnsi="仿宋_GB2312" w:eastAsia="仿宋_GB2312" w:cs="Times New Roman"/>
                <w:sz w:val="28"/>
                <w:szCs w:val="28"/>
              </w:rPr>
            </w:pPr>
          </w:p>
        </w:tc>
        <w:tc>
          <w:tcPr>
            <w:tcW w:w="8009" w:type="dxa"/>
            <w:gridSpan w:val="8"/>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1906" w:type="dxa"/>
            <w:gridSpan w:val="2"/>
            <w:vMerge w:val="continue"/>
            <w:vAlign w:val="center"/>
          </w:tcPr>
          <w:p>
            <w:pPr>
              <w:spacing w:line="560" w:lineRule="exact"/>
              <w:jc w:val="center"/>
              <w:rPr>
                <w:rFonts w:ascii="仿宋_GB2312" w:hAnsi="仿宋_GB2312" w:eastAsia="仿宋_GB2312" w:cs="Times New Roman"/>
                <w:sz w:val="28"/>
                <w:szCs w:val="28"/>
              </w:rPr>
            </w:pPr>
          </w:p>
        </w:tc>
        <w:tc>
          <w:tcPr>
            <w:tcW w:w="8009" w:type="dxa"/>
            <w:gridSpan w:val="8"/>
            <w:vAlign w:val="center"/>
          </w:tcPr>
          <w:p>
            <w:pPr>
              <w:spacing w:line="560" w:lineRule="exact"/>
              <w:rPr>
                <w:rFonts w:ascii="仿宋_GB2312" w:hAnsi="仿宋_GB2312" w:eastAsia="仿宋_GB2312" w:cs="Times New Roman"/>
                <w:sz w:val="28"/>
                <w:szCs w:val="28"/>
              </w:rPr>
            </w:pPr>
            <w:r>
              <w:rPr>
                <w:rFonts w:hint="eastAsia" w:ascii="仿宋_GB2312" w:hAnsi="仿宋_GB2312" w:eastAsia="仿宋_GB2312" w:cs="仿宋_GB2312"/>
                <w:sz w:val="28"/>
                <w:szCs w:val="28"/>
              </w:rPr>
              <w:t>账</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6" w:type="dxa"/>
            <w:gridSpan w:val="2"/>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联系人</w:t>
            </w:r>
          </w:p>
        </w:tc>
        <w:tc>
          <w:tcPr>
            <w:tcW w:w="2730" w:type="dxa"/>
            <w:gridSpan w:val="2"/>
            <w:vAlign w:val="center"/>
          </w:tcPr>
          <w:p>
            <w:pPr>
              <w:spacing w:line="560" w:lineRule="exact"/>
              <w:jc w:val="center"/>
              <w:rPr>
                <w:rFonts w:ascii="仿宋_GB2312" w:hAnsi="仿宋_GB2312" w:eastAsia="仿宋_GB2312" w:cs="Times New Roman"/>
                <w:sz w:val="28"/>
                <w:szCs w:val="28"/>
              </w:rPr>
            </w:pPr>
          </w:p>
        </w:tc>
        <w:tc>
          <w:tcPr>
            <w:tcW w:w="2160" w:type="dxa"/>
            <w:gridSpan w:val="3"/>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联系方式</w:t>
            </w:r>
          </w:p>
        </w:tc>
        <w:tc>
          <w:tcPr>
            <w:tcW w:w="3119" w:type="dxa"/>
            <w:gridSpan w:val="3"/>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1" w:hRule="atLeast"/>
        </w:trPr>
        <w:tc>
          <w:tcPr>
            <w:tcW w:w="571" w:type="dxa"/>
            <w:vAlign w:val="center"/>
          </w:tcPr>
          <w:p>
            <w:pPr>
              <w:spacing w:line="28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序号</w:t>
            </w:r>
          </w:p>
        </w:tc>
        <w:tc>
          <w:tcPr>
            <w:tcW w:w="2829" w:type="dxa"/>
            <w:gridSpan w:val="2"/>
            <w:vAlign w:val="center"/>
          </w:tcPr>
          <w:p>
            <w:pPr>
              <w:spacing w:line="280" w:lineRule="exact"/>
              <w:ind w:firstLine="280" w:firstLineChars="100"/>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合同委托方名称</w:t>
            </w:r>
          </w:p>
        </w:tc>
        <w:tc>
          <w:tcPr>
            <w:tcW w:w="1596" w:type="dxa"/>
            <w:gridSpan w:val="2"/>
            <w:vAlign w:val="center"/>
          </w:tcPr>
          <w:p>
            <w:pPr>
              <w:spacing w:line="28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设计内容</w:t>
            </w:r>
          </w:p>
        </w:tc>
        <w:tc>
          <w:tcPr>
            <w:tcW w:w="1229" w:type="dxa"/>
            <w:vAlign w:val="center"/>
          </w:tcPr>
          <w:p>
            <w:pPr>
              <w:spacing w:line="280" w:lineRule="exac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合同金额（元）</w:t>
            </w:r>
          </w:p>
        </w:tc>
        <w:tc>
          <w:tcPr>
            <w:tcW w:w="1229" w:type="dxa"/>
            <w:gridSpan w:val="2"/>
            <w:vAlign w:val="center"/>
          </w:tcPr>
          <w:p>
            <w:pPr>
              <w:spacing w:line="280" w:lineRule="exac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创新券使用金额（元）</w:t>
            </w:r>
          </w:p>
        </w:tc>
        <w:tc>
          <w:tcPr>
            <w:tcW w:w="1229" w:type="dxa"/>
            <w:vAlign w:val="center"/>
          </w:tcPr>
          <w:p>
            <w:pPr>
              <w:spacing w:line="280" w:lineRule="exac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对方自付金额（元）</w:t>
            </w:r>
          </w:p>
        </w:tc>
        <w:tc>
          <w:tcPr>
            <w:tcW w:w="1232" w:type="dxa"/>
            <w:vAlign w:val="center"/>
          </w:tcPr>
          <w:p>
            <w:pPr>
              <w:spacing w:line="280" w:lineRule="exact"/>
              <w:jc w:val="center"/>
              <w:rPr>
                <w:rFonts w:ascii="仿宋_GB2312" w:hAnsi="仿宋_GB2312" w:eastAsia="仿宋_GB2312" w:cs="Times New Roman"/>
                <w:spacing w:val="-20"/>
                <w:sz w:val="28"/>
                <w:szCs w:val="28"/>
              </w:rPr>
            </w:pPr>
            <w:r>
              <w:rPr>
                <w:rFonts w:hint="eastAsia" w:ascii="仿宋_GB2312" w:hAnsi="仿宋_GB2312" w:eastAsia="仿宋_GB2312" w:cs="仿宋_GB2312"/>
                <w:spacing w:val="-20"/>
                <w:sz w:val="28"/>
                <w:szCs w:val="28"/>
              </w:rPr>
              <w:t>科技创新券编号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jc w:val="center"/>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jc w:val="center"/>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jc w:val="center"/>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jc w:val="center"/>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jc w:val="center"/>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trPr>
        <w:tc>
          <w:tcPr>
            <w:tcW w:w="571" w:type="dxa"/>
            <w:vAlign w:val="center"/>
          </w:tcPr>
          <w:p>
            <w:pPr>
              <w:spacing w:line="560" w:lineRule="exact"/>
              <w:rPr>
                <w:rFonts w:ascii="仿宋_GB2312" w:hAnsi="仿宋_GB2312" w:eastAsia="仿宋_GB2312" w:cs="Times New Roman"/>
                <w:sz w:val="28"/>
                <w:szCs w:val="28"/>
              </w:rPr>
            </w:pPr>
          </w:p>
        </w:tc>
        <w:tc>
          <w:tcPr>
            <w:tcW w:w="2829" w:type="dxa"/>
            <w:gridSpan w:val="2"/>
            <w:vAlign w:val="center"/>
          </w:tcPr>
          <w:p>
            <w:pPr>
              <w:spacing w:line="560" w:lineRule="exact"/>
              <w:jc w:val="center"/>
              <w:rPr>
                <w:rFonts w:ascii="仿宋_GB2312" w:hAnsi="仿宋_GB2312" w:eastAsia="仿宋_GB2312" w:cs="Times New Roman"/>
                <w:sz w:val="28"/>
                <w:szCs w:val="28"/>
              </w:rPr>
            </w:pPr>
          </w:p>
        </w:tc>
        <w:tc>
          <w:tcPr>
            <w:tcW w:w="1596"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96" w:type="dxa"/>
            <w:gridSpan w:val="5"/>
            <w:vAlign w:val="center"/>
          </w:tcPr>
          <w:p>
            <w:pPr>
              <w:spacing w:line="560" w:lineRule="exact"/>
              <w:jc w:val="center"/>
              <w:rPr>
                <w:rFonts w:ascii="仿宋_GB2312" w:hAnsi="仿宋_GB2312" w:eastAsia="仿宋_GB2312" w:cs="Times New Roman"/>
                <w:sz w:val="28"/>
                <w:szCs w:val="28"/>
              </w:rPr>
            </w:pPr>
            <w:r>
              <w:rPr>
                <w:rFonts w:hint="eastAsia" w:ascii="仿宋_GB2312" w:hAnsi="仿宋_GB2312" w:eastAsia="仿宋_GB2312" w:cs="仿宋_GB2312"/>
                <w:sz w:val="28"/>
                <w:szCs w:val="28"/>
              </w:rPr>
              <w:t>合</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1229" w:type="dxa"/>
            <w:vAlign w:val="center"/>
          </w:tcPr>
          <w:p>
            <w:pPr>
              <w:spacing w:line="560" w:lineRule="exact"/>
              <w:jc w:val="center"/>
              <w:rPr>
                <w:rFonts w:ascii="仿宋_GB2312" w:hAnsi="仿宋_GB2312" w:eastAsia="仿宋_GB2312" w:cs="Times New Roman"/>
                <w:sz w:val="28"/>
                <w:szCs w:val="28"/>
              </w:rPr>
            </w:pPr>
          </w:p>
        </w:tc>
        <w:tc>
          <w:tcPr>
            <w:tcW w:w="1229" w:type="dxa"/>
            <w:gridSpan w:val="2"/>
            <w:vAlign w:val="center"/>
          </w:tcPr>
          <w:p>
            <w:pPr>
              <w:spacing w:line="560" w:lineRule="exact"/>
              <w:jc w:val="center"/>
              <w:rPr>
                <w:rFonts w:ascii="仿宋_GB2312" w:hAnsi="仿宋_GB2312" w:eastAsia="仿宋_GB2312" w:cs="Times New Roman"/>
                <w:sz w:val="28"/>
                <w:szCs w:val="28"/>
              </w:rPr>
            </w:pPr>
          </w:p>
        </w:tc>
        <w:tc>
          <w:tcPr>
            <w:tcW w:w="1229" w:type="dxa"/>
            <w:vAlign w:val="center"/>
          </w:tcPr>
          <w:p>
            <w:pPr>
              <w:spacing w:line="560" w:lineRule="exact"/>
              <w:jc w:val="center"/>
              <w:rPr>
                <w:rFonts w:ascii="仿宋_GB2312" w:hAnsi="仿宋_GB2312" w:eastAsia="仿宋_GB2312" w:cs="Times New Roman"/>
                <w:sz w:val="28"/>
                <w:szCs w:val="28"/>
              </w:rPr>
            </w:pPr>
          </w:p>
        </w:tc>
        <w:tc>
          <w:tcPr>
            <w:tcW w:w="1232" w:type="dxa"/>
            <w:vAlign w:val="center"/>
          </w:tcPr>
          <w:p>
            <w:pPr>
              <w:spacing w:line="560" w:lineRule="exact"/>
              <w:jc w:val="center"/>
              <w:rPr>
                <w:rFonts w:ascii="仿宋_GB2312" w:hAnsi="仿宋_GB2312"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0" w:hRule="atLeast"/>
        </w:trPr>
        <w:tc>
          <w:tcPr>
            <w:tcW w:w="9915" w:type="dxa"/>
            <w:gridSpan w:val="10"/>
          </w:tcPr>
          <w:p>
            <w:pPr>
              <w:tabs>
                <w:tab w:val="left" w:pos="1560"/>
              </w:tabs>
              <w:spacing w:line="560" w:lineRule="exact"/>
              <w:ind w:firstLine="555"/>
              <w:rPr>
                <w:rFonts w:ascii="仿宋_GB2312" w:hAnsi="仿宋_GB2312" w:eastAsia="仿宋_GB2312" w:cs="Times New Roman"/>
                <w:sz w:val="28"/>
                <w:szCs w:val="28"/>
              </w:rPr>
            </w:pPr>
            <w:r>
              <w:rPr>
                <w:rFonts w:hint="eastAsia" w:ascii="仿宋_GB2312" w:hAnsi="仿宋_GB2312" w:eastAsia="仿宋_GB2312" w:cs="仿宋_GB2312"/>
                <w:sz w:val="28"/>
                <w:szCs w:val="28"/>
              </w:rPr>
              <w:t>本单位承诺：双方的交易真实可信，且在使用创新</w:t>
            </w:r>
            <w:r>
              <w:rPr>
                <w:rFonts w:hint="eastAsia" w:ascii="仿宋_GB2312" w:hAnsi="宋体" w:eastAsia="仿宋_GB2312" w:cs="仿宋_GB2312"/>
                <w:sz w:val="28"/>
                <w:szCs w:val="28"/>
              </w:rPr>
              <w:t>券</w:t>
            </w:r>
            <w:r>
              <w:rPr>
                <w:rFonts w:hint="eastAsia" w:ascii="仿宋_GB2312" w:hAnsi="仿宋_GB2312" w:eastAsia="仿宋_GB2312" w:cs="仿宋_GB2312"/>
                <w:sz w:val="28"/>
                <w:szCs w:val="28"/>
              </w:rPr>
              <w:t>的过程中所提供的材料真实有效，无虚假信息。若发生与上述承诺相违背的事实，愿承担全部责任。</w:t>
            </w:r>
          </w:p>
          <w:p>
            <w:pPr>
              <w:tabs>
                <w:tab w:val="left" w:pos="1560"/>
              </w:tabs>
              <w:spacing w:line="560" w:lineRule="exact"/>
              <w:ind w:firstLine="555"/>
              <w:rPr>
                <w:rFonts w:ascii="仿宋_GB2312" w:hAnsi="仿宋_GB2312" w:eastAsia="仿宋_GB2312" w:cs="Times New Roman"/>
                <w:sz w:val="28"/>
                <w:szCs w:val="28"/>
              </w:rPr>
            </w:pPr>
          </w:p>
          <w:p>
            <w:pPr>
              <w:tabs>
                <w:tab w:val="left" w:pos="1560"/>
              </w:tabs>
              <w:spacing w:line="560" w:lineRule="exact"/>
              <w:ind w:firstLine="555"/>
              <w:rPr>
                <w:rFonts w:ascii="仿宋_GB2312" w:hAnsi="仿宋_GB2312" w:eastAsia="仿宋_GB2312" w:cs="Times New Roman"/>
                <w:sz w:val="28"/>
                <w:szCs w:val="28"/>
              </w:rPr>
            </w:pPr>
          </w:p>
          <w:p>
            <w:pPr>
              <w:tabs>
                <w:tab w:val="left" w:pos="1560"/>
              </w:tabs>
              <w:spacing w:line="560" w:lineRule="exact"/>
              <w:ind w:firstLine="555"/>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（承诺单位盖章）</w:t>
            </w:r>
          </w:p>
          <w:p>
            <w:pPr>
              <w:tabs>
                <w:tab w:val="left" w:pos="1560"/>
              </w:tabs>
              <w:spacing w:line="560" w:lineRule="exact"/>
              <w:ind w:firstLine="555"/>
              <w:rPr>
                <w:rFonts w:ascii="仿宋_GB2312" w:hAnsi="仿宋_GB2312" w:eastAsia="仿宋_GB2312" w:cs="Times New Roman"/>
                <w:sz w:val="28"/>
                <w:szCs w:val="28"/>
              </w:rPr>
            </w:pPr>
            <w:r>
              <w:rPr>
                <w:rFonts w:ascii="仿宋_GB2312" w:hAnsi="仿宋_GB2312" w:eastAsia="仿宋_GB2312" w:cs="仿宋_GB2312"/>
                <w:sz w:val="28"/>
                <w:szCs w:val="28"/>
              </w:rPr>
              <w:t xml:space="preserve">                                              </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年</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月</w:t>
            </w:r>
            <w:r>
              <w:rPr>
                <w:rFonts w:ascii="仿宋_GB2312" w:hAnsi="仿宋" w:eastAsia="仿宋_GB2312" w:cs="仿宋_GB2312"/>
                <w:sz w:val="28"/>
                <w:szCs w:val="28"/>
              </w:rPr>
              <w:t xml:space="preserve">     </w:t>
            </w:r>
            <w:r>
              <w:rPr>
                <w:rFonts w:hint="eastAsia" w:ascii="仿宋_GB2312" w:hAnsi="仿宋" w:eastAsia="仿宋_GB2312" w:cs="仿宋_GB2312"/>
                <w:sz w:val="28"/>
                <w:szCs w:val="28"/>
              </w:rPr>
              <w:t>日</w:t>
            </w:r>
          </w:p>
        </w:tc>
      </w:tr>
    </w:tbl>
    <w:p>
      <w:pPr>
        <w:rPr>
          <w:rFonts w:ascii="仿宋_GB2312" w:hAnsi="宋体" w:eastAsia="仿宋_GB2312" w:cs="Times New Roman"/>
          <w:color w:val="000000"/>
          <w:sz w:val="32"/>
          <w:szCs w:val="32"/>
        </w:rPr>
      </w:pPr>
    </w:p>
    <w:p>
      <w:pPr>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附件</w:t>
      </w:r>
      <w:r>
        <w:rPr>
          <w:rFonts w:ascii="仿宋_GB2312" w:hAnsi="宋体" w:eastAsia="仿宋_GB2312" w:cs="仿宋_GB2312"/>
          <w:color w:val="000000"/>
          <w:sz w:val="32"/>
          <w:szCs w:val="32"/>
        </w:rPr>
        <w:t>3</w:t>
      </w:r>
    </w:p>
    <w:p>
      <w:pPr>
        <w:widowControl/>
        <w:spacing w:line="560" w:lineRule="exact"/>
        <w:jc w:val="center"/>
        <w:rPr>
          <w:rFonts w:ascii="黑体" w:hAnsi="黑体" w:eastAsia="黑体" w:cs="Times New Roman"/>
          <w:sz w:val="44"/>
          <w:szCs w:val="44"/>
        </w:rPr>
      </w:pPr>
      <w:r>
        <w:rPr>
          <w:rFonts w:hint="eastAsia" w:ascii="黑体" w:hAnsi="黑体" w:eastAsia="黑体" w:cs="黑体"/>
          <w:sz w:val="44"/>
          <w:szCs w:val="44"/>
        </w:rPr>
        <w:t>财政科技资金申请信用承诺书</w:t>
      </w:r>
    </w:p>
    <w:p>
      <w:pPr>
        <w:tabs>
          <w:tab w:val="left" w:pos="1560"/>
        </w:tabs>
        <w:spacing w:line="560" w:lineRule="exact"/>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（适用于</w:t>
      </w:r>
      <w:r>
        <w:rPr>
          <w:rFonts w:ascii="仿宋_GB2312" w:hAnsi="仿宋_GB2312" w:eastAsia="仿宋_GB2312" w:cs="仿宋_GB2312"/>
          <w:sz w:val="32"/>
          <w:szCs w:val="32"/>
        </w:rPr>
        <w:t>2015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日始的政策资金申请）</w:t>
      </w:r>
    </w:p>
    <w:p>
      <w:pPr>
        <w:tabs>
          <w:tab w:val="left" w:pos="1560"/>
        </w:tabs>
        <w:spacing w:line="560" w:lineRule="exact"/>
        <w:ind w:firstLine="555"/>
        <w:rPr>
          <w:rFonts w:ascii="仿宋_GB2312" w:hAnsi="仿宋_GB2312" w:eastAsia="仿宋_GB2312" w:cs="Times New Roman"/>
          <w:sz w:val="32"/>
          <w:szCs w:val="32"/>
        </w:rPr>
      </w:pPr>
      <w:r>
        <w:rPr>
          <w:rFonts w:hint="eastAsia" w:ascii="仿宋_GB2312" w:hAnsi="仿宋_GB2312" w:eastAsia="仿宋_GB2312" w:cs="仿宋_GB2312"/>
          <w:sz w:val="32"/>
          <w:szCs w:val="32"/>
        </w:rPr>
        <w:t>在申请</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事项中，本单位（人）郑重承诺：</w:t>
      </w:r>
    </w:p>
    <w:p>
      <w:pPr>
        <w:tabs>
          <w:tab w:val="left" w:pos="1560"/>
        </w:tabs>
        <w:spacing w:line="560" w:lineRule="exact"/>
        <w:ind w:firstLine="555"/>
        <w:rPr>
          <w:rFonts w:ascii="仿宋_GB2312" w:hAnsi="仿宋_GB2312" w:eastAsia="仿宋_GB2312" w:cs="仿宋_GB2312"/>
          <w:sz w:val="32"/>
          <w:szCs w:val="32"/>
        </w:rPr>
      </w:pPr>
      <w:r>
        <w:rPr>
          <w:rFonts w:hint="eastAsia" w:ascii="仿宋_GB2312" w:hAnsi="仿宋_GB2312" w:eastAsia="仿宋_GB2312" w:cs="仿宋_GB2312"/>
          <w:sz w:val="32"/>
          <w:szCs w:val="32"/>
        </w:rPr>
        <w:t>（一）对提供资料的合法性、真实性、准确性和有效性负责</w:t>
      </w:r>
      <w:r>
        <w:rPr>
          <w:rFonts w:ascii="仿宋_GB2312" w:hAnsi="仿宋_GB2312" w:eastAsia="仿宋_GB2312" w:cs="仿宋_GB2312"/>
          <w:sz w:val="32"/>
          <w:szCs w:val="32"/>
        </w:rPr>
        <w:t>;</w:t>
      </w:r>
    </w:p>
    <w:p>
      <w:pPr>
        <w:tabs>
          <w:tab w:val="left" w:pos="1560"/>
        </w:tabs>
        <w:spacing w:line="560" w:lineRule="exact"/>
        <w:ind w:firstLine="555"/>
        <w:rPr>
          <w:rFonts w:ascii="仿宋_GB2312" w:hAnsi="仿宋_GB2312" w:eastAsia="仿宋_GB2312" w:cs="仿宋_GB2312"/>
          <w:sz w:val="32"/>
          <w:szCs w:val="32"/>
        </w:rPr>
      </w:pPr>
      <w:r>
        <w:rPr>
          <w:rFonts w:hint="eastAsia" w:ascii="仿宋_GB2312" w:hAnsi="仿宋_GB2312" w:eastAsia="仿宋_GB2312" w:cs="仿宋_GB2312"/>
          <w:sz w:val="32"/>
          <w:szCs w:val="32"/>
        </w:rPr>
        <w:t>（二）严格按照国家法律、法规和规章开展相关活动，全面履行应尽的责任和义务，接受行政主管部门的监督管理</w:t>
      </w:r>
      <w:r>
        <w:rPr>
          <w:rFonts w:ascii="仿宋_GB2312" w:hAnsi="仿宋_GB2312" w:eastAsia="仿宋_GB2312" w:cs="仿宋_GB2312"/>
          <w:sz w:val="32"/>
          <w:szCs w:val="32"/>
        </w:rPr>
        <w:t>;</w:t>
      </w:r>
    </w:p>
    <w:p>
      <w:pPr>
        <w:tabs>
          <w:tab w:val="left" w:pos="1560"/>
        </w:tabs>
        <w:spacing w:line="560" w:lineRule="exact"/>
        <w:ind w:firstLine="555"/>
        <w:rPr>
          <w:rFonts w:ascii="仿宋_GB2312" w:hAnsi="仿宋_GB2312" w:eastAsia="仿宋_GB2312" w:cs="仿宋_GB2312"/>
          <w:sz w:val="32"/>
          <w:szCs w:val="32"/>
        </w:rPr>
      </w:pPr>
      <w:r>
        <w:rPr>
          <w:rFonts w:hint="eastAsia" w:ascii="仿宋_GB2312" w:hAnsi="仿宋_GB2312" w:eastAsia="仿宋_GB2312" w:cs="仿宋_GB2312"/>
          <w:sz w:val="32"/>
          <w:szCs w:val="32"/>
        </w:rPr>
        <w:t>（三）自我约束、自我管理，不制假售假、商标侵权、虚假宣传、违约毁约、恶意逃债、偷税漏税、垄断和不正当竞争，维护经营者、消费者的合法权益</w:t>
      </w:r>
      <w:r>
        <w:rPr>
          <w:rFonts w:ascii="仿宋_GB2312" w:hAnsi="仿宋_GB2312" w:eastAsia="仿宋_GB2312" w:cs="仿宋_GB2312"/>
          <w:sz w:val="32"/>
          <w:szCs w:val="32"/>
        </w:rPr>
        <w:t>;</w:t>
      </w:r>
    </w:p>
    <w:p>
      <w:pPr>
        <w:tabs>
          <w:tab w:val="left" w:pos="1560"/>
        </w:tabs>
        <w:spacing w:line="560" w:lineRule="exact"/>
        <w:ind w:firstLine="555"/>
        <w:rPr>
          <w:rFonts w:ascii="仿宋_GB2312" w:hAnsi="仿宋_GB2312" w:eastAsia="仿宋_GB2312" w:cs="Times New Roman"/>
          <w:sz w:val="32"/>
          <w:szCs w:val="32"/>
        </w:rPr>
      </w:pPr>
      <w:r>
        <w:rPr>
          <w:rFonts w:hint="eastAsia" w:ascii="仿宋_GB2312" w:hAnsi="仿宋_GB2312" w:eastAsia="仿宋_GB2312" w:cs="仿宋_GB2312"/>
          <w:sz w:val="32"/>
          <w:szCs w:val="32"/>
        </w:rPr>
        <w:t>（四）将本次申请计算在内，本公司本年度内享受财政资金支持政策没有超过</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项；</w:t>
      </w:r>
    </w:p>
    <w:p>
      <w:pPr>
        <w:tabs>
          <w:tab w:val="left" w:pos="1560"/>
        </w:tabs>
        <w:spacing w:line="560" w:lineRule="exact"/>
        <w:ind w:firstLine="555"/>
        <w:rPr>
          <w:rFonts w:ascii="仿宋_GB2312" w:hAnsi="仿宋_GB2312" w:eastAsia="仿宋_GB2312" w:cs="Times New Roman"/>
          <w:sz w:val="32"/>
          <w:szCs w:val="32"/>
        </w:rPr>
      </w:pPr>
      <w:r>
        <w:rPr>
          <w:rFonts w:hint="eastAsia" w:ascii="仿宋_GB2312" w:hAnsi="仿宋_GB2312" w:eastAsia="仿宋_GB2312" w:cs="仿宋_GB2312"/>
          <w:sz w:val="32"/>
          <w:szCs w:val="32"/>
        </w:rPr>
        <w:t>（五）本项目或项目中涉及的对补助额度产生影响的设备等研发经费投入没有享受过市级财政资金政策；</w:t>
      </w:r>
    </w:p>
    <w:p>
      <w:pPr>
        <w:tabs>
          <w:tab w:val="left" w:pos="1560"/>
        </w:tabs>
        <w:spacing w:line="560" w:lineRule="exact"/>
        <w:ind w:firstLine="555"/>
        <w:rPr>
          <w:rFonts w:ascii="仿宋_GB2312" w:hAnsi="仿宋_GB2312" w:eastAsia="仿宋_GB2312" w:cs="Times New Roman"/>
          <w:sz w:val="32"/>
          <w:szCs w:val="32"/>
        </w:rPr>
      </w:pPr>
      <w:r>
        <w:rPr>
          <w:rFonts w:hint="eastAsia" w:ascii="仿宋_GB2312" w:hAnsi="仿宋_GB2312" w:eastAsia="仿宋_GB2312" w:cs="仿宋_GB2312"/>
          <w:sz w:val="32"/>
          <w:szCs w:val="32"/>
        </w:rPr>
        <w:t>（六）严格遵守信息公示相关规定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同意将信用承诺和自身信用信息纳入义乌市信用信息共享平台；同意将承诺内容上网公示，接受社会监督；</w:t>
      </w:r>
    </w:p>
    <w:p>
      <w:pPr>
        <w:tabs>
          <w:tab w:val="left" w:pos="1560"/>
        </w:tabs>
        <w:spacing w:line="560" w:lineRule="exact"/>
        <w:ind w:firstLine="555"/>
        <w:rPr>
          <w:rFonts w:ascii="仿宋_GB2312" w:hAnsi="仿宋_GB2312" w:eastAsia="仿宋_GB2312" w:cs="Times New Roman"/>
          <w:sz w:val="32"/>
          <w:szCs w:val="32"/>
        </w:rPr>
      </w:pPr>
      <w:r>
        <w:rPr>
          <w:rFonts w:hint="eastAsia" w:ascii="仿宋_GB2312" w:hAnsi="仿宋_GB2312" w:eastAsia="仿宋_GB2312" w:cs="仿宋_GB2312"/>
          <w:sz w:val="32"/>
          <w:szCs w:val="32"/>
        </w:rPr>
        <w:t>（七）违背承诺约定将承担违约责任，并接受《义乌市财政扶持企业发展资金管理暂行办法》（义政办发〔</w:t>
      </w:r>
      <w:r>
        <w:rPr>
          <w:rFonts w:ascii="仿宋_GB2312" w:hAnsi="仿宋_GB2312" w:eastAsia="仿宋_GB2312" w:cs="仿宋_GB2312"/>
          <w:sz w:val="32"/>
          <w:szCs w:val="32"/>
        </w:rPr>
        <w:t>2010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102</w:t>
      </w:r>
      <w:r>
        <w:rPr>
          <w:rFonts w:hint="eastAsia" w:ascii="仿宋_GB2312" w:hAnsi="仿宋_GB2312" w:eastAsia="仿宋_GB2312" w:cs="仿宋_GB2312"/>
          <w:sz w:val="32"/>
          <w:szCs w:val="32"/>
        </w:rPr>
        <w:t>号）、《义乌市社会法人守信激励和失信惩戒管理办法》及相关部门规章制度的惩戒和约束。</w:t>
      </w:r>
    </w:p>
    <w:p>
      <w:pPr>
        <w:tabs>
          <w:tab w:val="left" w:pos="1560"/>
        </w:tabs>
        <w:spacing w:line="72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承诺单位（人）（盖章或签字）：</w:t>
      </w:r>
      <w:r>
        <w:rPr>
          <w:rFonts w:ascii="仿宋_GB2312" w:hAnsi="仿宋_GB2312" w:eastAsia="仿宋_GB2312" w:cs="仿宋_GB2312"/>
          <w:sz w:val="32"/>
          <w:szCs w:val="32"/>
        </w:rPr>
        <w:t xml:space="preserve">           </w:t>
      </w:r>
    </w:p>
    <w:p>
      <w:pPr>
        <w:tabs>
          <w:tab w:val="left" w:pos="1560"/>
        </w:tabs>
        <w:spacing w:line="720" w:lineRule="auto"/>
        <w:rPr>
          <w:rFonts w:cs="Times New Roman"/>
        </w:rPr>
      </w:pPr>
      <w:r>
        <w:rPr>
          <w:rFonts w:hint="eastAsia" w:ascii="仿宋_GB2312" w:hAnsi="仿宋_GB2312" w:eastAsia="仿宋_GB2312" w:cs="仿宋_GB2312"/>
          <w:sz w:val="32"/>
          <w:szCs w:val="32"/>
        </w:rPr>
        <w:t>法人代表（签字）：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承诺日期：</w:t>
      </w:r>
    </w:p>
    <w:p>
      <w:pPr>
        <w:rPr>
          <w:rFonts w:cs="Times New Roman"/>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BD9"/>
    <w:rsid w:val="000023D9"/>
    <w:rsid w:val="000029D2"/>
    <w:rsid w:val="0000444F"/>
    <w:rsid w:val="000061FD"/>
    <w:rsid w:val="0000727E"/>
    <w:rsid w:val="00007DC0"/>
    <w:rsid w:val="00007F0B"/>
    <w:rsid w:val="00013868"/>
    <w:rsid w:val="00013C60"/>
    <w:rsid w:val="0002251A"/>
    <w:rsid w:val="000251EA"/>
    <w:rsid w:val="00031691"/>
    <w:rsid w:val="00033050"/>
    <w:rsid w:val="000332C6"/>
    <w:rsid w:val="00034D0F"/>
    <w:rsid w:val="000368F1"/>
    <w:rsid w:val="00040F30"/>
    <w:rsid w:val="00042056"/>
    <w:rsid w:val="00042F63"/>
    <w:rsid w:val="00050837"/>
    <w:rsid w:val="00052E4D"/>
    <w:rsid w:val="00053633"/>
    <w:rsid w:val="00054345"/>
    <w:rsid w:val="00054A0A"/>
    <w:rsid w:val="000558C0"/>
    <w:rsid w:val="00060887"/>
    <w:rsid w:val="00061E71"/>
    <w:rsid w:val="000639FD"/>
    <w:rsid w:val="00067BEC"/>
    <w:rsid w:val="00070A5D"/>
    <w:rsid w:val="0007162B"/>
    <w:rsid w:val="00072448"/>
    <w:rsid w:val="00073F8A"/>
    <w:rsid w:val="00074B84"/>
    <w:rsid w:val="000822B4"/>
    <w:rsid w:val="0008304F"/>
    <w:rsid w:val="00083BF8"/>
    <w:rsid w:val="00090B09"/>
    <w:rsid w:val="000933C9"/>
    <w:rsid w:val="000967D9"/>
    <w:rsid w:val="00097E99"/>
    <w:rsid w:val="000A5AE6"/>
    <w:rsid w:val="000B0011"/>
    <w:rsid w:val="000B11F6"/>
    <w:rsid w:val="000B6941"/>
    <w:rsid w:val="000B6AA8"/>
    <w:rsid w:val="000C1330"/>
    <w:rsid w:val="000C1C7F"/>
    <w:rsid w:val="000C4307"/>
    <w:rsid w:val="000C5906"/>
    <w:rsid w:val="000C6D30"/>
    <w:rsid w:val="000D2AAD"/>
    <w:rsid w:val="000D3AA3"/>
    <w:rsid w:val="000D4C91"/>
    <w:rsid w:val="000D5FF4"/>
    <w:rsid w:val="000E3E49"/>
    <w:rsid w:val="000E4DC9"/>
    <w:rsid w:val="000E6BC7"/>
    <w:rsid w:val="000F153F"/>
    <w:rsid w:val="000F24DD"/>
    <w:rsid w:val="000F784F"/>
    <w:rsid w:val="00100F62"/>
    <w:rsid w:val="00102158"/>
    <w:rsid w:val="00103BCD"/>
    <w:rsid w:val="00104E87"/>
    <w:rsid w:val="00105E7B"/>
    <w:rsid w:val="0010637B"/>
    <w:rsid w:val="0010650D"/>
    <w:rsid w:val="0010782B"/>
    <w:rsid w:val="001140D5"/>
    <w:rsid w:val="00115D71"/>
    <w:rsid w:val="00122631"/>
    <w:rsid w:val="00123E36"/>
    <w:rsid w:val="00131899"/>
    <w:rsid w:val="001325D4"/>
    <w:rsid w:val="0013308F"/>
    <w:rsid w:val="00135ADE"/>
    <w:rsid w:val="00136E1C"/>
    <w:rsid w:val="00137A3D"/>
    <w:rsid w:val="00137CA5"/>
    <w:rsid w:val="00141622"/>
    <w:rsid w:val="00141E9C"/>
    <w:rsid w:val="001438EC"/>
    <w:rsid w:val="0014463D"/>
    <w:rsid w:val="00146097"/>
    <w:rsid w:val="00146125"/>
    <w:rsid w:val="001479E0"/>
    <w:rsid w:val="00147B25"/>
    <w:rsid w:val="0015168C"/>
    <w:rsid w:val="00155019"/>
    <w:rsid w:val="00155919"/>
    <w:rsid w:val="00156954"/>
    <w:rsid w:val="00161DB3"/>
    <w:rsid w:val="001625FD"/>
    <w:rsid w:val="00164BE9"/>
    <w:rsid w:val="001738E8"/>
    <w:rsid w:val="00175AB6"/>
    <w:rsid w:val="001772D1"/>
    <w:rsid w:val="001800F9"/>
    <w:rsid w:val="00185974"/>
    <w:rsid w:val="00185D19"/>
    <w:rsid w:val="00195C4E"/>
    <w:rsid w:val="00196E6B"/>
    <w:rsid w:val="001975A0"/>
    <w:rsid w:val="001A45B7"/>
    <w:rsid w:val="001A555C"/>
    <w:rsid w:val="001B03FA"/>
    <w:rsid w:val="001B12C6"/>
    <w:rsid w:val="001B3856"/>
    <w:rsid w:val="001B5B6D"/>
    <w:rsid w:val="001B5D50"/>
    <w:rsid w:val="001B7F54"/>
    <w:rsid w:val="001B7F67"/>
    <w:rsid w:val="001C124E"/>
    <w:rsid w:val="001D0E8A"/>
    <w:rsid w:val="001D4636"/>
    <w:rsid w:val="001D68A1"/>
    <w:rsid w:val="001E01C3"/>
    <w:rsid w:val="001F0187"/>
    <w:rsid w:val="001F19E8"/>
    <w:rsid w:val="001F4F8D"/>
    <w:rsid w:val="001F526C"/>
    <w:rsid w:val="001F7D6B"/>
    <w:rsid w:val="0020198B"/>
    <w:rsid w:val="00202DA2"/>
    <w:rsid w:val="00205573"/>
    <w:rsid w:val="00206ADB"/>
    <w:rsid w:val="0020719E"/>
    <w:rsid w:val="0021120D"/>
    <w:rsid w:val="002143A5"/>
    <w:rsid w:val="00216877"/>
    <w:rsid w:val="00216EDD"/>
    <w:rsid w:val="002201F8"/>
    <w:rsid w:val="0022096D"/>
    <w:rsid w:val="0022448F"/>
    <w:rsid w:val="00225268"/>
    <w:rsid w:val="00230921"/>
    <w:rsid w:val="00230CD4"/>
    <w:rsid w:val="00234C54"/>
    <w:rsid w:val="00235678"/>
    <w:rsid w:val="002358A8"/>
    <w:rsid w:val="002402A6"/>
    <w:rsid w:val="00247654"/>
    <w:rsid w:val="0025036D"/>
    <w:rsid w:val="00252661"/>
    <w:rsid w:val="00253050"/>
    <w:rsid w:val="00255DD2"/>
    <w:rsid w:val="00257DD6"/>
    <w:rsid w:val="00261D35"/>
    <w:rsid w:val="00262600"/>
    <w:rsid w:val="002626EF"/>
    <w:rsid w:val="0026342A"/>
    <w:rsid w:val="0026563B"/>
    <w:rsid w:val="0026617E"/>
    <w:rsid w:val="002721DA"/>
    <w:rsid w:val="00272FAA"/>
    <w:rsid w:val="00274081"/>
    <w:rsid w:val="00275D4E"/>
    <w:rsid w:val="002765E1"/>
    <w:rsid w:val="00277A19"/>
    <w:rsid w:val="00277D3D"/>
    <w:rsid w:val="00281F6C"/>
    <w:rsid w:val="002831DF"/>
    <w:rsid w:val="002836C8"/>
    <w:rsid w:val="00284BC1"/>
    <w:rsid w:val="00284BDC"/>
    <w:rsid w:val="00284E5C"/>
    <w:rsid w:val="00285BE6"/>
    <w:rsid w:val="00290AB4"/>
    <w:rsid w:val="00296B08"/>
    <w:rsid w:val="00296E86"/>
    <w:rsid w:val="00297D90"/>
    <w:rsid w:val="002A00A1"/>
    <w:rsid w:val="002A05C4"/>
    <w:rsid w:val="002A502B"/>
    <w:rsid w:val="002A6820"/>
    <w:rsid w:val="002A727B"/>
    <w:rsid w:val="002A7574"/>
    <w:rsid w:val="002A7EC3"/>
    <w:rsid w:val="002B0E09"/>
    <w:rsid w:val="002B2137"/>
    <w:rsid w:val="002B3EF5"/>
    <w:rsid w:val="002B41A5"/>
    <w:rsid w:val="002B7941"/>
    <w:rsid w:val="002C3E1C"/>
    <w:rsid w:val="002C7205"/>
    <w:rsid w:val="002D4FC0"/>
    <w:rsid w:val="002E11EA"/>
    <w:rsid w:val="002E3EC6"/>
    <w:rsid w:val="002E70C6"/>
    <w:rsid w:val="002F07A9"/>
    <w:rsid w:val="002F2AD3"/>
    <w:rsid w:val="002F42B1"/>
    <w:rsid w:val="002F74A3"/>
    <w:rsid w:val="003003E7"/>
    <w:rsid w:val="003005B8"/>
    <w:rsid w:val="003028B1"/>
    <w:rsid w:val="00303380"/>
    <w:rsid w:val="00304258"/>
    <w:rsid w:val="00304C53"/>
    <w:rsid w:val="00304CED"/>
    <w:rsid w:val="00305697"/>
    <w:rsid w:val="003059B5"/>
    <w:rsid w:val="00311EBA"/>
    <w:rsid w:val="00315C3F"/>
    <w:rsid w:val="00316FFD"/>
    <w:rsid w:val="003243A7"/>
    <w:rsid w:val="0032469B"/>
    <w:rsid w:val="00325EE7"/>
    <w:rsid w:val="0032640A"/>
    <w:rsid w:val="0033072B"/>
    <w:rsid w:val="00332EAC"/>
    <w:rsid w:val="00343C03"/>
    <w:rsid w:val="00346DD1"/>
    <w:rsid w:val="00347585"/>
    <w:rsid w:val="0034780D"/>
    <w:rsid w:val="00350D3A"/>
    <w:rsid w:val="00352D15"/>
    <w:rsid w:val="003635BE"/>
    <w:rsid w:val="003702EB"/>
    <w:rsid w:val="0037054F"/>
    <w:rsid w:val="00373CCB"/>
    <w:rsid w:val="003747ED"/>
    <w:rsid w:val="00374CF4"/>
    <w:rsid w:val="003755A8"/>
    <w:rsid w:val="003757C8"/>
    <w:rsid w:val="003768DE"/>
    <w:rsid w:val="0038293A"/>
    <w:rsid w:val="00394C72"/>
    <w:rsid w:val="003B5B4A"/>
    <w:rsid w:val="003B676F"/>
    <w:rsid w:val="003C2B65"/>
    <w:rsid w:val="003C3EA6"/>
    <w:rsid w:val="003D06E0"/>
    <w:rsid w:val="003D0C3C"/>
    <w:rsid w:val="003D5C0E"/>
    <w:rsid w:val="003D6277"/>
    <w:rsid w:val="003E1EE9"/>
    <w:rsid w:val="003E30AD"/>
    <w:rsid w:val="003E34BF"/>
    <w:rsid w:val="003E5371"/>
    <w:rsid w:val="003F0B8E"/>
    <w:rsid w:val="003F56E5"/>
    <w:rsid w:val="003F6059"/>
    <w:rsid w:val="003F6A7D"/>
    <w:rsid w:val="003F6D01"/>
    <w:rsid w:val="003F74F5"/>
    <w:rsid w:val="00400BF5"/>
    <w:rsid w:val="00414357"/>
    <w:rsid w:val="00414D62"/>
    <w:rsid w:val="00420BCB"/>
    <w:rsid w:val="004310C1"/>
    <w:rsid w:val="004401DE"/>
    <w:rsid w:val="004506FE"/>
    <w:rsid w:val="00450837"/>
    <w:rsid w:val="00453703"/>
    <w:rsid w:val="00453738"/>
    <w:rsid w:val="00454C26"/>
    <w:rsid w:val="00462792"/>
    <w:rsid w:val="00462952"/>
    <w:rsid w:val="00462DF6"/>
    <w:rsid w:val="00463226"/>
    <w:rsid w:val="0046599D"/>
    <w:rsid w:val="0046758E"/>
    <w:rsid w:val="004878A8"/>
    <w:rsid w:val="00491619"/>
    <w:rsid w:val="0049265B"/>
    <w:rsid w:val="004961DE"/>
    <w:rsid w:val="0049620B"/>
    <w:rsid w:val="00497C9D"/>
    <w:rsid w:val="004A24B7"/>
    <w:rsid w:val="004B10C9"/>
    <w:rsid w:val="004B2E62"/>
    <w:rsid w:val="004B677B"/>
    <w:rsid w:val="004C0076"/>
    <w:rsid w:val="004C48EE"/>
    <w:rsid w:val="004C6B2B"/>
    <w:rsid w:val="004D208F"/>
    <w:rsid w:val="004D2CD9"/>
    <w:rsid w:val="004D39BF"/>
    <w:rsid w:val="004D4157"/>
    <w:rsid w:val="004E46DC"/>
    <w:rsid w:val="004E5301"/>
    <w:rsid w:val="004E6DF1"/>
    <w:rsid w:val="004E7B90"/>
    <w:rsid w:val="004F0DA7"/>
    <w:rsid w:val="004F24FA"/>
    <w:rsid w:val="004F2F08"/>
    <w:rsid w:val="004F4A35"/>
    <w:rsid w:val="004F4BB6"/>
    <w:rsid w:val="004F65BA"/>
    <w:rsid w:val="0050015D"/>
    <w:rsid w:val="0050125A"/>
    <w:rsid w:val="00502436"/>
    <w:rsid w:val="00504365"/>
    <w:rsid w:val="00504EE5"/>
    <w:rsid w:val="005115B4"/>
    <w:rsid w:val="00517774"/>
    <w:rsid w:val="00534EFA"/>
    <w:rsid w:val="005351F0"/>
    <w:rsid w:val="005517A3"/>
    <w:rsid w:val="005520B8"/>
    <w:rsid w:val="00552ABF"/>
    <w:rsid w:val="005559F5"/>
    <w:rsid w:val="00555D38"/>
    <w:rsid w:val="00560A51"/>
    <w:rsid w:val="005677BA"/>
    <w:rsid w:val="00570A4E"/>
    <w:rsid w:val="005718AC"/>
    <w:rsid w:val="00572251"/>
    <w:rsid w:val="00572BA7"/>
    <w:rsid w:val="00573FE8"/>
    <w:rsid w:val="00574817"/>
    <w:rsid w:val="005759AD"/>
    <w:rsid w:val="00580767"/>
    <w:rsid w:val="00582DF9"/>
    <w:rsid w:val="00582EB3"/>
    <w:rsid w:val="00587547"/>
    <w:rsid w:val="00593EE3"/>
    <w:rsid w:val="005978F4"/>
    <w:rsid w:val="005A28C2"/>
    <w:rsid w:val="005A697C"/>
    <w:rsid w:val="005B085D"/>
    <w:rsid w:val="005B1372"/>
    <w:rsid w:val="005B2E36"/>
    <w:rsid w:val="005B6029"/>
    <w:rsid w:val="005B799C"/>
    <w:rsid w:val="005C56FA"/>
    <w:rsid w:val="005C7698"/>
    <w:rsid w:val="005D4116"/>
    <w:rsid w:val="005E0A62"/>
    <w:rsid w:val="005E120B"/>
    <w:rsid w:val="005E4876"/>
    <w:rsid w:val="005E5206"/>
    <w:rsid w:val="005E522E"/>
    <w:rsid w:val="005F0210"/>
    <w:rsid w:val="005F0E5B"/>
    <w:rsid w:val="005F1CED"/>
    <w:rsid w:val="005F3839"/>
    <w:rsid w:val="005F4E98"/>
    <w:rsid w:val="006030C1"/>
    <w:rsid w:val="0060554A"/>
    <w:rsid w:val="0061000A"/>
    <w:rsid w:val="0061049C"/>
    <w:rsid w:val="006106E2"/>
    <w:rsid w:val="00611706"/>
    <w:rsid w:val="00611761"/>
    <w:rsid w:val="00613F08"/>
    <w:rsid w:val="00614BE1"/>
    <w:rsid w:val="00620850"/>
    <w:rsid w:val="006224FC"/>
    <w:rsid w:val="00627F33"/>
    <w:rsid w:val="00630398"/>
    <w:rsid w:val="00631AE0"/>
    <w:rsid w:val="00641E29"/>
    <w:rsid w:val="0064674C"/>
    <w:rsid w:val="006519D9"/>
    <w:rsid w:val="00655CEF"/>
    <w:rsid w:val="006610EA"/>
    <w:rsid w:val="006657F9"/>
    <w:rsid w:val="0067031D"/>
    <w:rsid w:val="006708BB"/>
    <w:rsid w:val="00671D7D"/>
    <w:rsid w:val="00672620"/>
    <w:rsid w:val="00672864"/>
    <w:rsid w:val="00673F72"/>
    <w:rsid w:val="00676C14"/>
    <w:rsid w:val="00676D7F"/>
    <w:rsid w:val="00677A2B"/>
    <w:rsid w:val="00680204"/>
    <w:rsid w:val="006806D9"/>
    <w:rsid w:val="00680778"/>
    <w:rsid w:val="00681883"/>
    <w:rsid w:val="006827EE"/>
    <w:rsid w:val="00683B73"/>
    <w:rsid w:val="006844E3"/>
    <w:rsid w:val="00687832"/>
    <w:rsid w:val="00690007"/>
    <w:rsid w:val="0069226E"/>
    <w:rsid w:val="006943F5"/>
    <w:rsid w:val="0069474B"/>
    <w:rsid w:val="006976E6"/>
    <w:rsid w:val="006A06E2"/>
    <w:rsid w:val="006A1D97"/>
    <w:rsid w:val="006A321B"/>
    <w:rsid w:val="006A57F1"/>
    <w:rsid w:val="006B1313"/>
    <w:rsid w:val="006B1C21"/>
    <w:rsid w:val="006B3617"/>
    <w:rsid w:val="006B4AF7"/>
    <w:rsid w:val="006B5C01"/>
    <w:rsid w:val="006C06C1"/>
    <w:rsid w:val="006C0F52"/>
    <w:rsid w:val="006C22BF"/>
    <w:rsid w:val="006C247C"/>
    <w:rsid w:val="006C2BBF"/>
    <w:rsid w:val="006C3CEA"/>
    <w:rsid w:val="006C6728"/>
    <w:rsid w:val="006C7A4A"/>
    <w:rsid w:val="006D24CA"/>
    <w:rsid w:val="006D2C42"/>
    <w:rsid w:val="006D3379"/>
    <w:rsid w:val="006D7367"/>
    <w:rsid w:val="006D77DE"/>
    <w:rsid w:val="006E6037"/>
    <w:rsid w:val="006E6DFA"/>
    <w:rsid w:val="006F16CE"/>
    <w:rsid w:val="006F33E7"/>
    <w:rsid w:val="006F5E39"/>
    <w:rsid w:val="0070016F"/>
    <w:rsid w:val="0070147B"/>
    <w:rsid w:val="00703BCE"/>
    <w:rsid w:val="00706363"/>
    <w:rsid w:val="007070B0"/>
    <w:rsid w:val="00711886"/>
    <w:rsid w:val="007152BC"/>
    <w:rsid w:val="007152FE"/>
    <w:rsid w:val="007155EC"/>
    <w:rsid w:val="007178AB"/>
    <w:rsid w:val="00717FBD"/>
    <w:rsid w:val="00722226"/>
    <w:rsid w:val="00726033"/>
    <w:rsid w:val="00730488"/>
    <w:rsid w:val="0073119D"/>
    <w:rsid w:val="007349EC"/>
    <w:rsid w:val="00735529"/>
    <w:rsid w:val="0073590E"/>
    <w:rsid w:val="00736D7C"/>
    <w:rsid w:val="00737182"/>
    <w:rsid w:val="007419F0"/>
    <w:rsid w:val="00750627"/>
    <w:rsid w:val="00752A94"/>
    <w:rsid w:val="00752DE1"/>
    <w:rsid w:val="00760A5C"/>
    <w:rsid w:val="00762ED3"/>
    <w:rsid w:val="0076740C"/>
    <w:rsid w:val="00770210"/>
    <w:rsid w:val="00770AB3"/>
    <w:rsid w:val="00771E08"/>
    <w:rsid w:val="0077696A"/>
    <w:rsid w:val="00787E15"/>
    <w:rsid w:val="00796B57"/>
    <w:rsid w:val="00796C35"/>
    <w:rsid w:val="007A0D8A"/>
    <w:rsid w:val="007A1413"/>
    <w:rsid w:val="007A22B6"/>
    <w:rsid w:val="007A2E37"/>
    <w:rsid w:val="007A385A"/>
    <w:rsid w:val="007A4655"/>
    <w:rsid w:val="007B06E6"/>
    <w:rsid w:val="007B1F75"/>
    <w:rsid w:val="007B27CE"/>
    <w:rsid w:val="007B5587"/>
    <w:rsid w:val="007B5D38"/>
    <w:rsid w:val="007C3199"/>
    <w:rsid w:val="007C3552"/>
    <w:rsid w:val="007C3D72"/>
    <w:rsid w:val="007C3E25"/>
    <w:rsid w:val="007C69E6"/>
    <w:rsid w:val="007D0382"/>
    <w:rsid w:val="007D1C56"/>
    <w:rsid w:val="007D7354"/>
    <w:rsid w:val="007D7A17"/>
    <w:rsid w:val="007E03CA"/>
    <w:rsid w:val="007E27CF"/>
    <w:rsid w:val="007E3D2F"/>
    <w:rsid w:val="007E5A12"/>
    <w:rsid w:val="007F1CF2"/>
    <w:rsid w:val="007F2982"/>
    <w:rsid w:val="007F3452"/>
    <w:rsid w:val="007F4AFF"/>
    <w:rsid w:val="00801BD9"/>
    <w:rsid w:val="00804119"/>
    <w:rsid w:val="00805B87"/>
    <w:rsid w:val="00806A06"/>
    <w:rsid w:val="0081091C"/>
    <w:rsid w:val="00814BC1"/>
    <w:rsid w:val="008156D7"/>
    <w:rsid w:val="00816890"/>
    <w:rsid w:val="00822179"/>
    <w:rsid w:val="00823D50"/>
    <w:rsid w:val="00836587"/>
    <w:rsid w:val="00841AC7"/>
    <w:rsid w:val="0084415A"/>
    <w:rsid w:val="008456A7"/>
    <w:rsid w:val="008479FE"/>
    <w:rsid w:val="0085058E"/>
    <w:rsid w:val="0085077A"/>
    <w:rsid w:val="0085102C"/>
    <w:rsid w:val="0085232D"/>
    <w:rsid w:val="00852AF4"/>
    <w:rsid w:val="00853313"/>
    <w:rsid w:val="00853D14"/>
    <w:rsid w:val="008577F7"/>
    <w:rsid w:val="00857B2D"/>
    <w:rsid w:val="008601C1"/>
    <w:rsid w:val="0086125A"/>
    <w:rsid w:val="0086207C"/>
    <w:rsid w:val="00863B2A"/>
    <w:rsid w:val="00870667"/>
    <w:rsid w:val="0087096A"/>
    <w:rsid w:val="00872701"/>
    <w:rsid w:val="00872F52"/>
    <w:rsid w:val="00873C3F"/>
    <w:rsid w:val="008748AA"/>
    <w:rsid w:val="008779D2"/>
    <w:rsid w:val="00880CE7"/>
    <w:rsid w:val="00881549"/>
    <w:rsid w:val="00885C18"/>
    <w:rsid w:val="00895864"/>
    <w:rsid w:val="008A1917"/>
    <w:rsid w:val="008B1784"/>
    <w:rsid w:val="008B25DE"/>
    <w:rsid w:val="008B7081"/>
    <w:rsid w:val="008C225C"/>
    <w:rsid w:val="008C58C2"/>
    <w:rsid w:val="008C6F2D"/>
    <w:rsid w:val="008D00C7"/>
    <w:rsid w:val="008D146D"/>
    <w:rsid w:val="008D5BD7"/>
    <w:rsid w:val="008D71AF"/>
    <w:rsid w:val="008E3847"/>
    <w:rsid w:val="008E695C"/>
    <w:rsid w:val="008E6EFE"/>
    <w:rsid w:val="008E740E"/>
    <w:rsid w:val="008E7729"/>
    <w:rsid w:val="008E79BA"/>
    <w:rsid w:val="008E7F4D"/>
    <w:rsid w:val="008F0B0A"/>
    <w:rsid w:val="008F1AA6"/>
    <w:rsid w:val="008F2C28"/>
    <w:rsid w:val="008F58C9"/>
    <w:rsid w:val="008F6049"/>
    <w:rsid w:val="009047BF"/>
    <w:rsid w:val="00906024"/>
    <w:rsid w:val="009063E6"/>
    <w:rsid w:val="00907F69"/>
    <w:rsid w:val="00910DAF"/>
    <w:rsid w:val="00915250"/>
    <w:rsid w:val="009176C7"/>
    <w:rsid w:val="009227FF"/>
    <w:rsid w:val="009255F5"/>
    <w:rsid w:val="009259F3"/>
    <w:rsid w:val="00925C42"/>
    <w:rsid w:val="009263D0"/>
    <w:rsid w:val="00930E67"/>
    <w:rsid w:val="009317DB"/>
    <w:rsid w:val="00932B5C"/>
    <w:rsid w:val="009362A1"/>
    <w:rsid w:val="009376B7"/>
    <w:rsid w:val="00964817"/>
    <w:rsid w:val="00966228"/>
    <w:rsid w:val="0097039C"/>
    <w:rsid w:val="009704A6"/>
    <w:rsid w:val="00974EA8"/>
    <w:rsid w:val="00974F51"/>
    <w:rsid w:val="009776CC"/>
    <w:rsid w:val="00980592"/>
    <w:rsid w:val="00991593"/>
    <w:rsid w:val="00991627"/>
    <w:rsid w:val="00994F59"/>
    <w:rsid w:val="00995082"/>
    <w:rsid w:val="00995151"/>
    <w:rsid w:val="00995CF4"/>
    <w:rsid w:val="009A0FC9"/>
    <w:rsid w:val="009A160E"/>
    <w:rsid w:val="009A1CBF"/>
    <w:rsid w:val="009A242A"/>
    <w:rsid w:val="009A2988"/>
    <w:rsid w:val="009A5819"/>
    <w:rsid w:val="009A5F1A"/>
    <w:rsid w:val="009A6146"/>
    <w:rsid w:val="009B0D81"/>
    <w:rsid w:val="009B5A86"/>
    <w:rsid w:val="009C051E"/>
    <w:rsid w:val="009C1A97"/>
    <w:rsid w:val="009C316D"/>
    <w:rsid w:val="009C3277"/>
    <w:rsid w:val="009C4E71"/>
    <w:rsid w:val="009C6DD5"/>
    <w:rsid w:val="009D2080"/>
    <w:rsid w:val="009D3765"/>
    <w:rsid w:val="009E5C6F"/>
    <w:rsid w:val="009F18ED"/>
    <w:rsid w:val="009F4FD2"/>
    <w:rsid w:val="00A007AF"/>
    <w:rsid w:val="00A00ABB"/>
    <w:rsid w:val="00A03478"/>
    <w:rsid w:val="00A03D0E"/>
    <w:rsid w:val="00A042F5"/>
    <w:rsid w:val="00A1050C"/>
    <w:rsid w:val="00A11357"/>
    <w:rsid w:val="00A14997"/>
    <w:rsid w:val="00A16C10"/>
    <w:rsid w:val="00A24A5D"/>
    <w:rsid w:val="00A26466"/>
    <w:rsid w:val="00A26B63"/>
    <w:rsid w:val="00A26F3D"/>
    <w:rsid w:val="00A33A85"/>
    <w:rsid w:val="00A33B41"/>
    <w:rsid w:val="00A34608"/>
    <w:rsid w:val="00A35CEC"/>
    <w:rsid w:val="00A37C9C"/>
    <w:rsid w:val="00A4053F"/>
    <w:rsid w:val="00A412B4"/>
    <w:rsid w:val="00A4308D"/>
    <w:rsid w:val="00A4341A"/>
    <w:rsid w:val="00A45C9B"/>
    <w:rsid w:val="00A45F31"/>
    <w:rsid w:val="00A474AB"/>
    <w:rsid w:val="00A47FD6"/>
    <w:rsid w:val="00A507FB"/>
    <w:rsid w:val="00A53D03"/>
    <w:rsid w:val="00A55196"/>
    <w:rsid w:val="00A57963"/>
    <w:rsid w:val="00A622FF"/>
    <w:rsid w:val="00A63F71"/>
    <w:rsid w:val="00A705A9"/>
    <w:rsid w:val="00A72ACA"/>
    <w:rsid w:val="00A72D1A"/>
    <w:rsid w:val="00A77181"/>
    <w:rsid w:val="00A8411E"/>
    <w:rsid w:val="00A84FD5"/>
    <w:rsid w:val="00A857C3"/>
    <w:rsid w:val="00A87A94"/>
    <w:rsid w:val="00A96133"/>
    <w:rsid w:val="00AA0ABD"/>
    <w:rsid w:val="00AA2607"/>
    <w:rsid w:val="00AA35F7"/>
    <w:rsid w:val="00AA4E01"/>
    <w:rsid w:val="00AA6929"/>
    <w:rsid w:val="00AB32CE"/>
    <w:rsid w:val="00AC2946"/>
    <w:rsid w:val="00AC2AC2"/>
    <w:rsid w:val="00AC3839"/>
    <w:rsid w:val="00AC41CB"/>
    <w:rsid w:val="00AC466A"/>
    <w:rsid w:val="00AD0BBB"/>
    <w:rsid w:val="00AD2BD4"/>
    <w:rsid w:val="00AD35BC"/>
    <w:rsid w:val="00AD3E57"/>
    <w:rsid w:val="00AE2832"/>
    <w:rsid w:val="00AE37BB"/>
    <w:rsid w:val="00AF02D2"/>
    <w:rsid w:val="00AF0B3E"/>
    <w:rsid w:val="00AF0DDB"/>
    <w:rsid w:val="00AF2058"/>
    <w:rsid w:val="00AF35FF"/>
    <w:rsid w:val="00AF4F4C"/>
    <w:rsid w:val="00AF7A6E"/>
    <w:rsid w:val="00B013D7"/>
    <w:rsid w:val="00B032E5"/>
    <w:rsid w:val="00B0689E"/>
    <w:rsid w:val="00B07540"/>
    <w:rsid w:val="00B10599"/>
    <w:rsid w:val="00B12A1D"/>
    <w:rsid w:val="00B131AA"/>
    <w:rsid w:val="00B13A78"/>
    <w:rsid w:val="00B15E1E"/>
    <w:rsid w:val="00B241DC"/>
    <w:rsid w:val="00B30F5C"/>
    <w:rsid w:val="00B31CD9"/>
    <w:rsid w:val="00B32B16"/>
    <w:rsid w:val="00B345B0"/>
    <w:rsid w:val="00B3488B"/>
    <w:rsid w:val="00B36008"/>
    <w:rsid w:val="00B36B1F"/>
    <w:rsid w:val="00B4024F"/>
    <w:rsid w:val="00B40DEC"/>
    <w:rsid w:val="00B43574"/>
    <w:rsid w:val="00B45E5B"/>
    <w:rsid w:val="00B464A4"/>
    <w:rsid w:val="00B47050"/>
    <w:rsid w:val="00B47145"/>
    <w:rsid w:val="00B47E30"/>
    <w:rsid w:val="00B60A0F"/>
    <w:rsid w:val="00B640FE"/>
    <w:rsid w:val="00B65263"/>
    <w:rsid w:val="00B66D8F"/>
    <w:rsid w:val="00B72AEC"/>
    <w:rsid w:val="00B734AA"/>
    <w:rsid w:val="00B8019A"/>
    <w:rsid w:val="00B86536"/>
    <w:rsid w:val="00B866AD"/>
    <w:rsid w:val="00B911D0"/>
    <w:rsid w:val="00B913C4"/>
    <w:rsid w:val="00B93297"/>
    <w:rsid w:val="00B945FF"/>
    <w:rsid w:val="00B94DDD"/>
    <w:rsid w:val="00B956FB"/>
    <w:rsid w:val="00B96460"/>
    <w:rsid w:val="00B966B3"/>
    <w:rsid w:val="00B96C97"/>
    <w:rsid w:val="00B979F4"/>
    <w:rsid w:val="00BA722A"/>
    <w:rsid w:val="00BB351C"/>
    <w:rsid w:val="00BB5435"/>
    <w:rsid w:val="00BC07E2"/>
    <w:rsid w:val="00BC19F4"/>
    <w:rsid w:val="00BC4C2E"/>
    <w:rsid w:val="00BC7394"/>
    <w:rsid w:val="00BD28F6"/>
    <w:rsid w:val="00BD61EF"/>
    <w:rsid w:val="00BE1E04"/>
    <w:rsid w:val="00BE25AC"/>
    <w:rsid w:val="00BF1962"/>
    <w:rsid w:val="00BF2034"/>
    <w:rsid w:val="00BF3D24"/>
    <w:rsid w:val="00BF4C7F"/>
    <w:rsid w:val="00BF62F1"/>
    <w:rsid w:val="00BF6D16"/>
    <w:rsid w:val="00BF756B"/>
    <w:rsid w:val="00BF7BF9"/>
    <w:rsid w:val="00C01F91"/>
    <w:rsid w:val="00C10EED"/>
    <w:rsid w:val="00C1149E"/>
    <w:rsid w:val="00C14E96"/>
    <w:rsid w:val="00C15411"/>
    <w:rsid w:val="00C15A43"/>
    <w:rsid w:val="00C24BF5"/>
    <w:rsid w:val="00C253F2"/>
    <w:rsid w:val="00C2604E"/>
    <w:rsid w:val="00C3054B"/>
    <w:rsid w:val="00C32FE9"/>
    <w:rsid w:val="00C33EB6"/>
    <w:rsid w:val="00C35627"/>
    <w:rsid w:val="00C35711"/>
    <w:rsid w:val="00C361E4"/>
    <w:rsid w:val="00C418AA"/>
    <w:rsid w:val="00C418F6"/>
    <w:rsid w:val="00C44545"/>
    <w:rsid w:val="00C45DBE"/>
    <w:rsid w:val="00C46F07"/>
    <w:rsid w:val="00C51A6C"/>
    <w:rsid w:val="00C56D36"/>
    <w:rsid w:val="00C57FBA"/>
    <w:rsid w:val="00C604DD"/>
    <w:rsid w:val="00C61DAB"/>
    <w:rsid w:val="00C63361"/>
    <w:rsid w:val="00C64992"/>
    <w:rsid w:val="00C65D2D"/>
    <w:rsid w:val="00C7585F"/>
    <w:rsid w:val="00C83503"/>
    <w:rsid w:val="00C85147"/>
    <w:rsid w:val="00C859A4"/>
    <w:rsid w:val="00C92242"/>
    <w:rsid w:val="00C927BF"/>
    <w:rsid w:val="00C93D92"/>
    <w:rsid w:val="00C94D70"/>
    <w:rsid w:val="00C9616A"/>
    <w:rsid w:val="00C967C7"/>
    <w:rsid w:val="00C97560"/>
    <w:rsid w:val="00C97B27"/>
    <w:rsid w:val="00CA080F"/>
    <w:rsid w:val="00CA3C19"/>
    <w:rsid w:val="00CA4859"/>
    <w:rsid w:val="00CA4E1D"/>
    <w:rsid w:val="00CA7470"/>
    <w:rsid w:val="00CB210D"/>
    <w:rsid w:val="00CB41B9"/>
    <w:rsid w:val="00CC144E"/>
    <w:rsid w:val="00CC2B7B"/>
    <w:rsid w:val="00CC37ED"/>
    <w:rsid w:val="00CC54C6"/>
    <w:rsid w:val="00CC75E1"/>
    <w:rsid w:val="00CD0339"/>
    <w:rsid w:val="00CD2701"/>
    <w:rsid w:val="00CD3CBF"/>
    <w:rsid w:val="00CD4BE3"/>
    <w:rsid w:val="00CD5848"/>
    <w:rsid w:val="00CE2FD4"/>
    <w:rsid w:val="00CE6EF9"/>
    <w:rsid w:val="00CF0D70"/>
    <w:rsid w:val="00CF6020"/>
    <w:rsid w:val="00D021CC"/>
    <w:rsid w:val="00D03A45"/>
    <w:rsid w:val="00D03DEB"/>
    <w:rsid w:val="00D0654E"/>
    <w:rsid w:val="00D071D4"/>
    <w:rsid w:val="00D114BD"/>
    <w:rsid w:val="00D11A66"/>
    <w:rsid w:val="00D15998"/>
    <w:rsid w:val="00D16CC6"/>
    <w:rsid w:val="00D20F68"/>
    <w:rsid w:val="00D22298"/>
    <w:rsid w:val="00D24676"/>
    <w:rsid w:val="00D31160"/>
    <w:rsid w:val="00D31A74"/>
    <w:rsid w:val="00D3437C"/>
    <w:rsid w:val="00D34E3F"/>
    <w:rsid w:val="00D35FE8"/>
    <w:rsid w:val="00D366C1"/>
    <w:rsid w:val="00D457C3"/>
    <w:rsid w:val="00D463A9"/>
    <w:rsid w:val="00D601AC"/>
    <w:rsid w:val="00D63677"/>
    <w:rsid w:val="00D63AEB"/>
    <w:rsid w:val="00D66354"/>
    <w:rsid w:val="00D679E6"/>
    <w:rsid w:val="00D702C5"/>
    <w:rsid w:val="00D71A3B"/>
    <w:rsid w:val="00D81A71"/>
    <w:rsid w:val="00D81AEA"/>
    <w:rsid w:val="00D8226E"/>
    <w:rsid w:val="00D82613"/>
    <w:rsid w:val="00D85E92"/>
    <w:rsid w:val="00D92346"/>
    <w:rsid w:val="00D9535F"/>
    <w:rsid w:val="00D96575"/>
    <w:rsid w:val="00D96BEB"/>
    <w:rsid w:val="00DA028A"/>
    <w:rsid w:val="00DA3ED9"/>
    <w:rsid w:val="00DA5278"/>
    <w:rsid w:val="00DA55C3"/>
    <w:rsid w:val="00DA67C7"/>
    <w:rsid w:val="00DB1E6E"/>
    <w:rsid w:val="00DB5E3F"/>
    <w:rsid w:val="00DC3CA2"/>
    <w:rsid w:val="00DC50C4"/>
    <w:rsid w:val="00DC635F"/>
    <w:rsid w:val="00DC6B16"/>
    <w:rsid w:val="00DD5A6E"/>
    <w:rsid w:val="00DE0E9D"/>
    <w:rsid w:val="00DE1E43"/>
    <w:rsid w:val="00DE3753"/>
    <w:rsid w:val="00DE58E2"/>
    <w:rsid w:val="00DE671E"/>
    <w:rsid w:val="00DF046F"/>
    <w:rsid w:val="00DF3855"/>
    <w:rsid w:val="00DF4F32"/>
    <w:rsid w:val="00DF5EDA"/>
    <w:rsid w:val="00DF6DEB"/>
    <w:rsid w:val="00DF773E"/>
    <w:rsid w:val="00DF7D92"/>
    <w:rsid w:val="00DF7F97"/>
    <w:rsid w:val="00E03FC4"/>
    <w:rsid w:val="00E16A6D"/>
    <w:rsid w:val="00E16D30"/>
    <w:rsid w:val="00E2105B"/>
    <w:rsid w:val="00E21646"/>
    <w:rsid w:val="00E25C53"/>
    <w:rsid w:val="00E2674F"/>
    <w:rsid w:val="00E33463"/>
    <w:rsid w:val="00E4053B"/>
    <w:rsid w:val="00E41600"/>
    <w:rsid w:val="00E41E2D"/>
    <w:rsid w:val="00E42F11"/>
    <w:rsid w:val="00E51595"/>
    <w:rsid w:val="00E55454"/>
    <w:rsid w:val="00E55C66"/>
    <w:rsid w:val="00E571B4"/>
    <w:rsid w:val="00E621D4"/>
    <w:rsid w:val="00E63566"/>
    <w:rsid w:val="00E64B6B"/>
    <w:rsid w:val="00E662E3"/>
    <w:rsid w:val="00E67C06"/>
    <w:rsid w:val="00E70AB7"/>
    <w:rsid w:val="00E717A2"/>
    <w:rsid w:val="00E7200E"/>
    <w:rsid w:val="00E75850"/>
    <w:rsid w:val="00E816FC"/>
    <w:rsid w:val="00E81A28"/>
    <w:rsid w:val="00E83124"/>
    <w:rsid w:val="00E861E5"/>
    <w:rsid w:val="00E86F70"/>
    <w:rsid w:val="00E87B67"/>
    <w:rsid w:val="00E92118"/>
    <w:rsid w:val="00E979DB"/>
    <w:rsid w:val="00EA01E1"/>
    <w:rsid w:val="00EA106B"/>
    <w:rsid w:val="00EA209E"/>
    <w:rsid w:val="00EA20EE"/>
    <w:rsid w:val="00EA22A4"/>
    <w:rsid w:val="00EA3394"/>
    <w:rsid w:val="00EA4791"/>
    <w:rsid w:val="00EA5832"/>
    <w:rsid w:val="00EA5F1A"/>
    <w:rsid w:val="00EA78CA"/>
    <w:rsid w:val="00EB0508"/>
    <w:rsid w:val="00EB3BEF"/>
    <w:rsid w:val="00EB3C8D"/>
    <w:rsid w:val="00EB6E54"/>
    <w:rsid w:val="00EB7B88"/>
    <w:rsid w:val="00EC2C01"/>
    <w:rsid w:val="00ED1D39"/>
    <w:rsid w:val="00ED49F4"/>
    <w:rsid w:val="00ED7C50"/>
    <w:rsid w:val="00EE1370"/>
    <w:rsid w:val="00EE18CF"/>
    <w:rsid w:val="00EE20E3"/>
    <w:rsid w:val="00EE2404"/>
    <w:rsid w:val="00EE34A7"/>
    <w:rsid w:val="00EE3EB0"/>
    <w:rsid w:val="00EE467B"/>
    <w:rsid w:val="00EE73E2"/>
    <w:rsid w:val="00EF0B87"/>
    <w:rsid w:val="00EF3FD2"/>
    <w:rsid w:val="00EF4589"/>
    <w:rsid w:val="00EF664B"/>
    <w:rsid w:val="00F015B7"/>
    <w:rsid w:val="00F04C6B"/>
    <w:rsid w:val="00F13260"/>
    <w:rsid w:val="00F170D2"/>
    <w:rsid w:val="00F20DB9"/>
    <w:rsid w:val="00F26185"/>
    <w:rsid w:val="00F3002B"/>
    <w:rsid w:val="00F31445"/>
    <w:rsid w:val="00F31E1E"/>
    <w:rsid w:val="00F32E0F"/>
    <w:rsid w:val="00F34128"/>
    <w:rsid w:val="00F374A5"/>
    <w:rsid w:val="00F40A43"/>
    <w:rsid w:val="00F4149F"/>
    <w:rsid w:val="00F4498F"/>
    <w:rsid w:val="00F46684"/>
    <w:rsid w:val="00F46B5F"/>
    <w:rsid w:val="00F51192"/>
    <w:rsid w:val="00F52510"/>
    <w:rsid w:val="00F5275F"/>
    <w:rsid w:val="00F559C7"/>
    <w:rsid w:val="00F5724D"/>
    <w:rsid w:val="00F60B64"/>
    <w:rsid w:val="00F645A4"/>
    <w:rsid w:val="00F6571D"/>
    <w:rsid w:val="00F676DF"/>
    <w:rsid w:val="00F720D5"/>
    <w:rsid w:val="00F76823"/>
    <w:rsid w:val="00F775E7"/>
    <w:rsid w:val="00F84C1E"/>
    <w:rsid w:val="00F86A5A"/>
    <w:rsid w:val="00F90A49"/>
    <w:rsid w:val="00F92326"/>
    <w:rsid w:val="00F93473"/>
    <w:rsid w:val="00F9359D"/>
    <w:rsid w:val="00F93B9C"/>
    <w:rsid w:val="00F97BB3"/>
    <w:rsid w:val="00FA1CE4"/>
    <w:rsid w:val="00FA1FBD"/>
    <w:rsid w:val="00FA32F0"/>
    <w:rsid w:val="00FA71CB"/>
    <w:rsid w:val="00FB231B"/>
    <w:rsid w:val="00FB41FD"/>
    <w:rsid w:val="00FB70DF"/>
    <w:rsid w:val="00FC55B3"/>
    <w:rsid w:val="00FC7AD7"/>
    <w:rsid w:val="00FD0A59"/>
    <w:rsid w:val="00FD0CCC"/>
    <w:rsid w:val="00FD12A2"/>
    <w:rsid w:val="00FD4F67"/>
    <w:rsid w:val="00FD6637"/>
    <w:rsid w:val="00FD6BB8"/>
    <w:rsid w:val="00FD700D"/>
    <w:rsid w:val="00FD7140"/>
    <w:rsid w:val="00FE2BA0"/>
    <w:rsid w:val="00FF0E67"/>
    <w:rsid w:val="00FF12CA"/>
    <w:rsid w:val="00FF2D7B"/>
    <w:rsid w:val="00FF6B8C"/>
    <w:rsid w:val="5BC74C4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99"/>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5"/>
    <w:semiHidden/>
    <w:uiPriority w:val="99"/>
    <w:pPr>
      <w:ind w:left="100" w:leftChars="2500"/>
    </w:pPr>
  </w:style>
  <w:style w:type="character" w:customStyle="1" w:styleId="5">
    <w:name w:val="Date Char"/>
    <w:basedOn w:val="3"/>
    <w:link w:val="2"/>
    <w:semiHidden/>
    <w:locked/>
    <w:uiPriority w:val="99"/>
    <w:rPr>
      <w:rFonts w:ascii="Calibri" w:hAnsi="Calibri" w:eastAsia="宋体"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Pages>
  <Words>208</Words>
  <Characters>1189</Characters>
  <Lines>0</Lines>
  <Paragraphs>0</Paragraphs>
  <TotalTime>0</TotalTime>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2018-04-02T03:11:00Z</dcterms:created>
  <dc:creator>微软用户</dc:creator>
  <cp:lastModifiedBy>WPS_1484017471</cp:lastModifiedBy>
  <cp:lastPrinted>2018-04-02T02:38:00Z</cp:lastPrinted>
  <dcterms:modified xsi:type="dcterms:W3CDTF">2018-04-11T02:50:31Z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